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F3739B" w:rsidRDefault="007C3A00">
      <w:pPr>
        <w:spacing w:after="0"/>
        <w:ind w:left="-1440" w:right="104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-9189</wp:posOffset>
                </wp:positionH>
                <wp:positionV relativeFrom="page">
                  <wp:posOffset>0</wp:posOffset>
                </wp:positionV>
                <wp:extent cx="7567976" cy="10692509"/>
                <wp:effectExtent l="0" t="0" r="0" b="0"/>
                <wp:wrapTopAndBottom/>
                <wp:docPr id="4823" name="Group 48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7976" cy="10692509"/>
                          <a:chOff x="0" y="0"/>
                          <a:chExt cx="7567976" cy="10692509"/>
                        </a:xfrm>
                      </wpg:grpSpPr>
                      <wps:wsp>
                        <wps:cNvPr id="5499" name="Shape 5499"/>
                        <wps:cNvSpPr/>
                        <wps:spPr>
                          <a:xfrm>
                            <a:off x="9190" y="0"/>
                            <a:ext cx="7558786" cy="10692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8786" h="10692509">
                                <a:moveTo>
                                  <a:pt x="0" y="0"/>
                                </a:moveTo>
                                <a:lnTo>
                                  <a:pt x="7558786" y="0"/>
                                </a:lnTo>
                                <a:lnTo>
                                  <a:pt x="7558786" y="10692509"/>
                                </a:lnTo>
                                <a:lnTo>
                                  <a:pt x="0" y="106925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A3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Rectangle 7"/>
                        <wps:cNvSpPr/>
                        <wps:spPr>
                          <a:xfrm>
                            <a:off x="0" y="100236"/>
                            <a:ext cx="96937" cy="476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Corbel" w:eastAsia="Corbel" w:hAnsi="Corbel" w:cs="Corbel"/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1627551" y="331712"/>
                            <a:ext cx="452194" cy="764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9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967911" y="331712"/>
                            <a:ext cx="6086118" cy="764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96"/>
                                </w:rPr>
                                <w:t xml:space="preserve">GREENMOUNT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6542578" y="331712"/>
                            <a:ext cx="226075" cy="764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627551" y="1071869"/>
                            <a:ext cx="7388893" cy="764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96"/>
                                </w:rPr>
                                <w:t>PRIMARY SCHOOL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7181643" y="1071869"/>
                            <a:ext cx="226075" cy="764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586269" y="1818201"/>
                            <a:ext cx="132704" cy="607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Candara" w:eastAsia="Candara" w:hAnsi="Candara" w:cs="Candara"/>
                                  <w:b/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5687360" y="1818201"/>
                            <a:ext cx="132704" cy="607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Candara" w:eastAsia="Candara" w:hAnsi="Candara" w:cs="Candara"/>
                                  <w:b/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482773" y="9365117"/>
                            <a:ext cx="2217592" cy="534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Candara" w:eastAsia="Candara" w:hAnsi="Candara" w:cs="Candara"/>
                                  <w:color w:val="FFFFFF"/>
                                  <w:sz w:val="64"/>
                                </w:rPr>
                                <w:t xml:space="preserve">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151680" y="9325159"/>
                            <a:ext cx="6188771" cy="607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Candara" w:eastAsia="Candara" w:hAnsi="Candara" w:cs="Candara"/>
                                  <w:b/>
                                  <w:color w:val="FFFFFF"/>
                                  <w:sz w:val="72"/>
                                </w:rPr>
                                <w:t>School Community Plan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6800008" y="9325159"/>
                            <a:ext cx="132704" cy="607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Candara" w:eastAsia="Candara" w:hAnsi="Candara" w:cs="Candara"/>
                                  <w:b/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719495" y="9919638"/>
                            <a:ext cx="700462" cy="370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Candara" w:eastAsia="Candara" w:hAnsi="Candara" w:cs="Candara"/>
                                  <w:b/>
                                  <w:color w:val="FFFFFF"/>
                                  <w:sz w:val="44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4248196" y="9919638"/>
                            <a:ext cx="372785" cy="370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Candara" w:eastAsia="Candara" w:hAnsi="Candara" w:cs="Candara"/>
                                  <w:b/>
                                  <w:color w:val="FFFFFF"/>
                                  <w:sz w:val="44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524168" y="9919638"/>
                            <a:ext cx="754516" cy="370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Candara" w:eastAsia="Candara" w:hAnsi="Candara" w:cs="Candara"/>
                                  <w:b/>
                                  <w:color w:val="FFFFFF"/>
                                  <w:sz w:val="44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5094270" y="9919638"/>
                            <a:ext cx="80894" cy="370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Candara" w:eastAsia="Candara" w:hAnsi="Candara" w:cs="Candara"/>
                                  <w:b/>
                                  <w:color w:val="FFFFFF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82773" y="10292088"/>
                            <a:ext cx="18566" cy="84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Candara" w:eastAsia="Candara" w:hAnsi="Candara" w:cs="Candara"/>
                                  <w:b/>
                                  <w:color w:val="FFFFFF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0" name="Shape 5500"/>
                        <wps:cNvSpPr/>
                        <wps:spPr>
                          <a:xfrm>
                            <a:off x="309177" y="251549"/>
                            <a:ext cx="1285367" cy="1246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367" h="1246797">
                                <a:moveTo>
                                  <a:pt x="0" y="0"/>
                                </a:moveTo>
                                <a:lnTo>
                                  <a:pt x="1285367" y="0"/>
                                </a:lnTo>
                                <a:lnTo>
                                  <a:pt x="1285367" y="1246797"/>
                                </a:lnTo>
                                <a:lnTo>
                                  <a:pt x="0" y="12467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A3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463" name="Picture 546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05430" y="411480"/>
                            <a:ext cx="1051560" cy="1033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Shape 26"/>
                        <wps:cNvSpPr/>
                        <wps:spPr>
                          <a:xfrm>
                            <a:off x="72230" y="6963664"/>
                            <a:ext cx="3939492" cy="1821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9492" h="1821307">
                                <a:moveTo>
                                  <a:pt x="2068139" y="706158"/>
                                </a:moveTo>
                                <a:cubicBezTo>
                                  <a:pt x="3455236" y="731420"/>
                                  <a:pt x="3939492" y="1821307"/>
                                  <a:pt x="3939492" y="1821307"/>
                                </a:cubicBezTo>
                                <a:cubicBezTo>
                                  <a:pt x="3939492" y="1821307"/>
                                  <a:pt x="2854912" y="0"/>
                                  <a:pt x="0" y="1612011"/>
                                </a:cubicBezTo>
                                <a:cubicBezTo>
                                  <a:pt x="1636" y="1477772"/>
                                  <a:pt x="0" y="1288034"/>
                                  <a:pt x="0" y="1294638"/>
                                </a:cubicBezTo>
                                <a:cubicBezTo>
                                  <a:pt x="844342" y="849404"/>
                                  <a:pt x="1525362" y="696274"/>
                                  <a:pt x="2068139" y="70615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A3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74959" y="6906387"/>
                            <a:ext cx="3533284" cy="1783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3284" h="1783207">
                                <a:moveTo>
                                  <a:pt x="1653655" y="545627"/>
                                </a:moveTo>
                                <a:cubicBezTo>
                                  <a:pt x="3236403" y="510106"/>
                                  <a:pt x="3533284" y="1783207"/>
                                  <a:pt x="3533284" y="1783207"/>
                                </a:cubicBezTo>
                                <a:cubicBezTo>
                                  <a:pt x="3465592" y="1638300"/>
                                  <a:pt x="2711975" y="0"/>
                                  <a:pt x="0" y="1255268"/>
                                </a:cubicBezTo>
                                <a:lnTo>
                                  <a:pt x="0" y="939927"/>
                                </a:lnTo>
                                <a:cubicBezTo>
                                  <a:pt x="666504" y="668115"/>
                                  <a:pt x="1210485" y="555573"/>
                                  <a:pt x="1653655" y="5456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FB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73990" y="6965442"/>
                            <a:ext cx="3939510" cy="1821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9510" h="1821307">
                                <a:moveTo>
                                  <a:pt x="2068150" y="706113"/>
                                </a:moveTo>
                                <a:cubicBezTo>
                                  <a:pt x="3455254" y="731421"/>
                                  <a:pt x="3939510" y="1821307"/>
                                  <a:pt x="3939510" y="1821307"/>
                                </a:cubicBezTo>
                                <a:cubicBezTo>
                                  <a:pt x="3939510" y="1821307"/>
                                  <a:pt x="2854803" y="0"/>
                                  <a:pt x="0" y="1611885"/>
                                </a:cubicBezTo>
                                <a:cubicBezTo>
                                  <a:pt x="1636" y="1477773"/>
                                  <a:pt x="0" y="1288035"/>
                                  <a:pt x="0" y="1294512"/>
                                </a:cubicBezTo>
                                <a:cubicBezTo>
                                  <a:pt x="844347" y="849313"/>
                                  <a:pt x="1525370" y="696209"/>
                                  <a:pt x="2068150" y="7061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52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49855" y="1892808"/>
                            <a:ext cx="3036316" cy="2275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Shape 31"/>
                        <wps:cNvSpPr/>
                        <wps:spPr>
                          <a:xfrm>
                            <a:off x="449855" y="1892808"/>
                            <a:ext cx="3036316" cy="2275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6316" h="2275967">
                                <a:moveTo>
                                  <a:pt x="0" y="2275967"/>
                                </a:moveTo>
                                <a:lnTo>
                                  <a:pt x="3036316" y="2275967"/>
                                </a:lnTo>
                                <a:lnTo>
                                  <a:pt x="30363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598593" y="4086225"/>
                            <a:ext cx="3107182" cy="25175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Shape 34"/>
                        <wps:cNvSpPr/>
                        <wps:spPr>
                          <a:xfrm>
                            <a:off x="2598593" y="4086225"/>
                            <a:ext cx="3107182" cy="2517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7182" h="2517521">
                                <a:moveTo>
                                  <a:pt x="0" y="2517521"/>
                                </a:moveTo>
                                <a:lnTo>
                                  <a:pt x="3107182" y="2517521"/>
                                </a:lnTo>
                                <a:lnTo>
                                  <a:pt x="31071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999782" y="6460998"/>
                            <a:ext cx="2449195" cy="2634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Shape 37"/>
                        <wps:cNvSpPr/>
                        <wps:spPr>
                          <a:xfrm>
                            <a:off x="4999782" y="6460998"/>
                            <a:ext cx="2449195" cy="263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9195" h="2634488">
                                <a:moveTo>
                                  <a:pt x="0" y="2634488"/>
                                </a:moveTo>
                                <a:lnTo>
                                  <a:pt x="2449195" y="2634488"/>
                                </a:lnTo>
                                <a:lnTo>
                                  <a:pt x="24491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823" style="width:595.904pt;height:841.93pt;position:absolute;mso-position-horizontal-relative:page;mso-position-horizontal:absolute;margin-left:-0.72362pt;mso-position-vertical-relative:page;margin-top:0pt;" coordsize="75679,106925">
                <v:shape id="Shape 5501" style="position:absolute;width:75587;height:106925;left:91;top:0;" coordsize="7558786,10692509" path="m0,0l7558786,0l7558786,10692509l0,10692509l0,0">
                  <v:stroke weight="0pt" endcap="flat" joinstyle="miter" miterlimit="10" on="false" color="#000000" opacity="0"/>
                  <v:fill on="true" color="#72a376"/>
                </v:shape>
                <v:rect id="Rectangle 7" style="position:absolute;width:969;height:4763;left:0;top:1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rbel" w:hAnsi="Corbel" w:eastAsia="Corbel" w:ascii="Corbel"/>
                            <w:b w:val="1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style="position:absolute;width:4521;height:7643;left:16275;top:33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96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9" style="position:absolute;width:60861;height:7643;left:19679;top:33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96"/>
                          </w:rPr>
                          <w:t xml:space="preserve">GREENMOUNT </w:t>
                        </w:r>
                      </w:p>
                    </w:txbxContent>
                  </v:textbox>
                </v:rect>
                <v:rect id="Rectangle 10" style="position:absolute;width:2260;height:7643;left:65425;top:33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style="position:absolute;width:73888;height:7643;left:16275;top:107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96"/>
                          </w:rPr>
                          <w:t xml:space="preserve">PRIMARY SCHOOL</w:t>
                        </w:r>
                      </w:p>
                    </w:txbxContent>
                  </v:textbox>
                </v:rect>
                <v:rect id="Rectangle 12" style="position:absolute;width:2260;height:7643;left:71816;top:107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style="position:absolute;width:1327;height:6073;left:55862;top:181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ndara" w:hAnsi="Candara" w:eastAsia="Candara" w:ascii="Candara"/>
                            <w:b w:val="1"/>
                            <w:color w:val="ffffff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style="position:absolute;width:1327;height:6073;left:56873;top:181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ndara" w:hAnsi="Candara" w:eastAsia="Candara" w:ascii="Candara"/>
                            <w:b w:val="1"/>
                            <w:color w:val="ffffff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style="position:absolute;width:22175;height:5345;left:4827;top:936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ndara" w:hAnsi="Candara" w:eastAsia="Candara" w:ascii="Candara"/>
                            <w:color w:val="ffffff"/>
                            <w:sz w:val="64"/>
                          </w:rPr>
                          <w:t xml:space="preserve">                   </w:t>
                        </w:r>
                      </w:p>
                    </w:txbxContent>
                  </v:textbox>
                </v:rect>
                <v:rect id="Rectangle 16" style="position:absolute;width:61887;height:6073;left:21516;top:932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ndara" w:hAnsi="Candara" w:eastAsia="Candara" w:ascii="Candara"/>
                            <w:b w:val="1"/>
                            <w:color w:val="ffffff"/>
                            <w:sz w:val="72"/>
                          </w:rPr>
                          <w:t xml:space="preserve">School Community Plan</w:t>
                        </w:r>
                      </w:p>
                    </w:txbxContent>
                  </v:textbox>
                </v:rect>
                <v:rect id="Rectangle 17" style="position:absolute;width:1327;height:6073;left:68000;top:932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ndara" w:hAnsi="Candara" w:eastAsia="Candara" w:ascii="Candara"/>
                            <w:b w:val="1"/>
                            <w:color w:val="ffffff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style="position:absolute;width:7004;height:3702;left:37194;top:991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ndara" w:hAnsi="Candara" w:eastAsia="Candara" w:ascii="Candara"/>
                            <w:b w:val="1"/>
                            <w:color w:val="ffffff"/>
                            <w:sz w:val="44"/>
                          </w:rPr>
                          <w:t xml:space="preserve">2018</w:t>
                        </w:r>
                      </w:p>
                    </w:txbxContent>
                  </v:textbox>
                </v:rect>
                <v:rect id="Rectangle 19" style="position:absolute;width:3727;height:3702;left:42481;top:991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ndara" w:hAnsi="Candara" w:eastAsia="Candara" w:ascii="Candara"/>
                            <w:b w:val="1"/>
                            <w:color w:val="ffffff"/>
                            <w:sz w:val="44"/>
                          </w:rPr>
                          <w:t xml:space="preserve">—</w:t>
                        </w:r>
                      </w:p>
                    </w:txbxContent>
                  </v:textbox>
                </v:rect>
                <v:rect id="Rectangle 20" style="position:absolute;width:7545;height:3702;left:45241;top:991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ndara" w:hAnsi="Candara" w:eastAsia="Candara" w:ascii="Candara"/>
                            <w:b w:val="1"/>
                            <w:color w:val="ffffff"/>
                            <w:sz w:val="44"/>
                          </w:rPr>
                          <w:t xml:space="preserve">2020</w:t>
                        </w:r>
                      </w:p>
                    </w:txbxContent>
                  </v:textbox>
                </v:rect>
                <v:rect id="Rectangle 21" style="position:absolute;width:808;height:3702;left:50942;top:991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ndara" w:hAnsi="Candara" w:eastAsia="Candara" w:ascii="Candara"/>
                            <w:b w:val="1"/>
                            <w:color w:val="ffffff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style="position:absolute;width:185;height:849;left:4827;top:1029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ndara" w:hAnsi="Candara" w:eastAsia="Candara" w:ascii="Candara"/>
                            <w:b w:val="1"/>
                            <w:color w:val="ffffff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502" style="position:absolute;width:12853;height:12467;left:3091;top:2515;" coordsize="1285367,1246797" path="m0,0l1285367,0l1285367,1246797l0,1246797l0,0">
                  <v:stroke weight="0pt" endcap="flat" joinstyle="miter" miterlimit="10" on="false" color="#000000" opacity="0"/>
                  <v:fill on="true" color="#72a376"/>
                </v:shape>
                <v:shape id="Picture 5463" style="position:absolute;width:10515;height:10332;left:4054;top:4114;" filled="f">
                  <v:imagedata r:id="rId8"/>
                </v:shape>
                <v:shape id="Shape 26" style="position:absolute;width:39394;height:18213;left:722;top:69636;" coordsize="3939492,1821307" path="m2068139,706158c3455236,731420,3939492,1821307,3939492,1821307c3939492,1821307,2854912,0,0,1612011c1636,1477772,0,1288034,0,1294638c844342,849404,1525362,696274,2068139,706158x">
                  <v:stroke weight="0pt" endcap="flat" joinstyle="miter" miterlimit="10" on="false" color="#000000" opacity="0"/>
                  <v:fill on="true" color="#72a376"/>
                </v:shape>
                <v:shape id="Shape 27" style="position:absolute;width:35332;height:17832;left:749;top:69063;" coordsize="3533284,1783207" path="m1653655,545627c3236403,510106,3533284,1783207,3533284,1783207c3465592,1638300,2711975,0,0,1255268l0,939927c666504,668115,1210485,555573,1653655,545627x">
                  <v:stroke weight="0pt" endcap="flat" joinstyle="miter" miterlimit="10" on="false" color="#000000" opacity="0"/>
                  <v:fill on="true" color="#fbfbf9"/>
                </v:shape>
                <v:shape id="Shape 28" style="position:absolute;width:39395;height:18213;left:739;top:69654;" coordsize="3939510,1821307" path="m2068150,706113c3455254,731421,3939510,1821307,3939510,1821307c3939510,1821307,2854803,0,0,1611885c1636,1477773,0,1288035,0,1294512c844347,849313,1525370,696209,2068150,706113x">
                  <v:stroke weight="0pt" endcap="flat" joinstyle="miter" miterlimit="10" on="false" color="#000000" opacity="0"/>
                  <v:fill on="true" color="#39523b"/>
                </v:shape>
                <v:shape id="Picture 30" style="position:absolute;width:30363;height:22759;left:4498;top:18928;" filled="f">
                  <v:imagedata r:id="rId9"/>
                </v:shape>
                <v:shape id="Shape 31" style="position:absolute;width:30363;height:22759;left:4498;top:18928;" coordsize="3036316,2275967" path="m0,2275967l3036316,2275967l3036316,0l0,0x">
                  <v:stroke weight="5pt" endcap="flat" joinstyle="miter" miterlimit="10" on="true" color="#ffffff"/>
                  <v:fill on="false" color="#000000" opacity="0"/>
                </v:shape>
                <v:shape id="Picture 33" style="position:absolute;width:31071;height:25175;left:25985;top:40862;" filled="f">
                  <v:imagedata r:id="rId10"/>
                </v:shape>
                <v:shape id="Shape 34" style="position:absolute;width:31071;height:25175;left:25985;top:40862;" coordsize="3107182,2517521" path="m0,2517521l3107182,2517521l3107182,0l0,0x">
                  <v:stroke weight="5pt" endcap="flat" joinstyle="miter" miterlimit="10" on="true" color="#ffffff"/>
                  <v:fill on="false" color="#000000" opacity="0"/>
                </v:shape>
                <v:shape id="Picture 36" style="position:absolute;width:24491;height:26344;left:49997;top:64609;" filled="f">
                  <v:imagedata r:id="rId11"/>
                </v:shape>
                <v:shape id="Shape 37" style="position:absolute;width:24491;height:26344;left:49997;top:64609;" coordsize="2449195,2634488" path="m0,2634488l2449195,2634488l2449195,0l0,0x">
                  <v:stroke weight="5pt" endcap="flat" joinstyle="miter" miterlimit="10" on="true" color="#ffffff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F3739B" w:rsidRDefault="007C3A00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8786" cy="10692509"/>
                <wp:effectExtent l="0" t="0" r="0" b="0"/>
                <wp:wrapTopAndBottom/>
                <wp:docPr id="4881" name="Group 48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8786" cy="10692509"/>
                          <a:chOff x="0" y="0"/>
                          <a:chExt cx="7558786" cy="10692509"/>
                        </a:xfrm>
                      </wpg:grpSpPr>
                      <wps:wsp>
                        <wps:cNvPr id="5503" name="Shape 5503"/>
                        <wps:cNvSpPr/>
                        <wps:spPr>
                          <a:xfrm>
                            <a:off x="0" y="0"/>
                            <a:ext cx="7558786" cy="10692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8786" h="10692509">
                                <a:moveTo>
                                  <a:pt x="0" y="0"/>
                                </a:moveTo>
                                <a:lnTo>
                                  <a:pt x="7558786" y="0"/>
                                </a:lnTo>
                                <a:lnTo>
                                  <a:pt x="7558786" y="10692509"/>
                                </a:lnTo>
                                <a:lnTo>
                                  <a:pt x="0" y="106925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F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Rectangle 41"/>
                        <wps:cNvSpPr/>
                        <wps:spPr>
                          <a:xfrm>
                            <a:off x="3760851" y="9019308"/>
                            <a:ext cx="38674" cy="174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416177" y="6616415"/>
                            <a:ext cx="1617139" cy="379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color w:val="567B59"/>
                                  <w:sz w:val="44"/>
                                </w:rPr>
                                <w:t>Our Vision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2629916" y="6730134"/>
                            <a:ext cx="38674" cy="174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color w:val="567B59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639013" y="7056146"/>
                            <a:ext cx="4108864" cy="27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i/>
                                  <w:sz w:val="32"/>
                                </w:rPr>
                                <w:t xml:space="preserve">At Greenmount Primary School we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639013" y="7350760"/>
                            <a:ext cx="4109133" cy="273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i/>
                                  <w:sz w:val="32"/>
                                </w:rPr>
                                <w:t xml:space="preserve">strive to empower our students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639013" y="7644537"/>
                            <a:ext cx="2985303" cy="27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i/>
                                  <w:sz w:val="32"/>
                                </w:rPr>
                                <w:t xml:space="preserve">achieve their full potential.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2882900" y="7644537"/>
                            <a:ext cx="60864" cy="27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i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639013" y="7943850"/>
                            <a:ext cx="60772" cy="273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i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639013" y="8237856"/>
                            <a:ext cx="3688297" cy="273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i/>
                                  <w:sz w:val="32"/>
                                </w:rPr>
                                <w:t xml:space="preserve">We provide an inclusive, safe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416173" y="8237856"/>
                            <a:ext cx="60773" cy="273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i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639013" y="8532240"/>
                            <a:ext cx="4109133" cy="273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i/>
                                  <w:sz w:val="32"/>
                                </w:rPr>
                                <w:t xml:space="preserve">supportive learning environment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639013" y="8826373"/>
                            <a:ext cx="4108595" cy="273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i/>
                                  <w:sz w:val="32"/>
                                </w:rPr>
                                <w:t xml:space="preserve">engage students in quality learning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639013" y="9124721"/>
                            <a:ext cx="4107249" cy="27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i/>
                                  <w:sz w:val="32"/>
                                </w:rPr>
                                <w:t xml:space="preserve">and teaching programs which equip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639013" y="9419399"/>
                            <a:ext cx="3390082" cy="273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i/>
                                  <w:sz w:val="32"/>
                                </w:rPr>
                                <w:t xml:space="preserve">them with essential skills to be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3190748" y="9419399"/>
                            <a:ext cx="60772" cy="273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i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639013" y="9713468"/>
                            <a:ext cx="1821292" cy="273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i/>
                                  <w:sz w:val="32"/>
                                </w:rPr>
                                <w:t>lifelong learners.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2013839" y="9713468"/>
                            <a:ext cx="60772" cy="273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i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639013" y="9989474"/>
                            <a:ext cx="38674" cy="174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666572" y="9989474"/>
                            <a:ext cx="38674" cy="174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3305683" y="1568076"/>
                            <a:ext cx="4850561" cy="172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The first students of Greenmount Primary School enrolled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3305683" y="1720189"/>
                            <a:ext cx="5106611" cy="172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in July 1913 when the school was located in a small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3305683" y="1871827"/>
                            <a:ext cx="4851409" cy="172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cottage on Innamincka Road. Since 1964, the school has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3305683" y="2023465"/>
                            <a:ext cx="4852876" cy="172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operated from its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current  location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and maintains strong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3305683" y="2174881"/>
                            <a:ext cx="4897783" cy="172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historical links to the Blackboy Hill Commemorative site.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3305683" y="2326995"/>
                            <a:ext cx="4899259" cy="172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The school continues to be well regarded in the local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3305683" y="2478633"/>
                            <a:ext cx="1000825" cy="172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community.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4059809" y="2478633"/>
                            <a:ext cx="50967" cy="172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3305683" y="2630364"/>
                            <a:ext cx="32280" cy="109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3305683" y="2731363"/>
                            <a:ext cx="4851225" cy="172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Greenmount Primary School has an excellent reputation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3305683" y="2882779"/>
                            <a:ext cx="4851295" cy="172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for its inclusive approach to education and its focus on all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3305683" y="3034893"/>
                            <a:ext cx="1962967" cy="172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Arial" w:eastAsia="Arial" w:hAnsi="Arial" w:cs="Arial"/>
                                </w:rPr>
                                <w:t>aspects of our students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4776978" y="3034893"/>
                            <a:ext cx="93745" cy="172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’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4855083" y="3034893"/>
                            <a:ext cx="2786691" cy="172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development.  The staff, parents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3305683" y="3186531"/>
                            <a:ext cx="4851409" cy="172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and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carers  work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collaboratively in a mutually respectful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3305683" y="3338169"/>
                            <a:ext cx="4851042" cy="172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and supportive environment. There is a genuine sense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3305683" y="3489807"/>
                            <a:ext cx="2802458" cy="172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community which is valued by all.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5411597" y="3489807"/>
                            <a:ext cx="50967" cy="172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3305683" y="3636966"/>
                            <a:ext cx="32280" cy="109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Arial" w:eastAsia="Arial" w:hAnsi="Arial" w:cs="Arial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3305683" y="3738346"/>
                            <a:ext cx="5054177" cy="172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Catering for a stable population of approximately 380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3305683" y="3889984"/>
                            <a:ext cx="4852876" cy="172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students from Kindergarten to Year 6,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the  dedicated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3305683" y="4041622"/>
                            <a:ext cx="4954994" cy="172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professional staff deliver comprehensive educational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3305683" y="4197833"/>
                            <a:ext cx="4955544" cy="172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programs which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encompass  the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development of key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3305683" y="4349249"/>
                            <a:ext cx="3391479" cy="172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social skills and engagement in learning.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5852795" y="4349249"/>
                            <a:ext cx="51080" cy="172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3305683" y="4501363"/>
                            <a:ext cx="50967" cy="172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3342640" y="4528122"/>
                            <a:ext cx="37377" cy="126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3305683" y="4653001"/>
                            <a:ext cx="4660008" cy="172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Arial" w:eastAsia="Arial" w:hAnsi="Arial" w:cs="Arial"/>
                                </w:rPr>
                                <w:t>Our School Community Plan outlines the school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6804533" y="4653001"/>
                            <a:ext cx="40701" cy="172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Arial" w:eastAsia="Arial" w:hAnsi="Arial" w:cs="Arial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6836664" y="4653001"/>
                            <a:ext cx="448070" cy="172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s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3305683" y="4804639"/>
                            <a:ext cx="2224036" cy="172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Arial" w:eastAsia="Arial" w:hAnsi="Arial" w:cs="Arial"/>
                                </w:rPr>
                                <w:t>strategic direction for 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4979416" y="4804639"/>
                            <a:ext cx="61050" cy="172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Arial" w:eastAsia="Arial" w:hAnsi="Arial" w:cs="Arial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4" name="Rectangle 4824"/>
                        <wps:cNvSpPr/>
                        <wps:spPr>
                          <a:xfrm>
                            <a:off x="5025390" y="4804639"/>
                            <a:ext cx="413237" cy="172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Arial" w:eastAsia="Arial" w:hAnsi="Arial" w:cs="Arial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5" name="Rectangle 4825"/>
                        <wps:cNvSpPr/>
                        <wps:spPr>
                          <a:xfrm>
                            <a:off x="5337473" y="4804639"/>
                            <a:ext cx="2131635" cy="172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with  details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of priorities,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3305683" y="4956055"/>
                            <a:ext cx="5109818" cy="172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key focus areas, targets and strategies. It has been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3305683" y="5108169"/>
                            <a:ext cx="4850676" cy="172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developed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in  collaboration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with the School Board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3305683" y="5259807"/>
                            <a:ext cx="5212213" cy="172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Greenmount  Primary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School staff.  As a working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3305683" y="5411445"/>
                            <a:ext cx="4851409" cy="172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document, it will be revisited regularly to ensure that we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3305683" y="5563083"/>
                            <a:ext cx="4849209" cy="172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Arial" w:eastAsia="Arial" w:hAnsi="Arial" w:cs="Arial"/>
                                </w:rPr>
                                <w:t>are delivering qua</w:t>
                              </w: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lity teaching and learning programs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3305683" y="5714499"/>
                            <a:ext cx="1952241" cy="172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Arial" w:eastAsia="Arial" w:hAnsi="Arial" w:cs="Arial"/>
                                </w:rPr>
                                <w:t>meeting our set targets.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4772279" y="5714499"/>
                            <a:ext cx="51080" cy="172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2712593" y="500922"/>
                            <a:ext cx="2692605" cy="548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color w:val="567B59"/>
                                  <w:sz w:val="64"/>
                                </w:rPr>
                                <w:t>Welcome 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4740148" y="500922"/>
                            <a:ext cx="121633" cy="548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color w:val="567B59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1218285" y="928760"/>
                            <a:ext cx="6356708" cy="547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color w:val="567B59"/>
                                  <w:sz w:val="64"/>
                                </w:rPr>
                                <w:t>Greenmount Primary School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6000115" y="928760"/>
                            <a:ext cx="121541" cy="547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color w:val="567B59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84746" y="1515872"/>
                            <a:ext cx="2684018" cy="4374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277106" y="6167971"/>
                            <a:ext cx="2825369" cy="4064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881" style="width:595.18pt;height:841.93pt;position:absolute;mso-position-horizontal-relative:page;mso-position-horizontal:absolute;margin-left:1.81198e-05pt;mso-position-vertical-relative:page;margin-top:0pt;" coordsize="75587,106925">
                <v:shape id="Shape 5504" style="position:absolute;width:75587;height:106925;left:0;top:0;" coordsize="7558786,10692509" path="m0,0l7558786,0l7558786,10692509l0,10692509l0,0">
                  <v:stroke weight="0pt" endcap="flat" joinstyle="miter" miterlimit="10" on="false" color="#000000" opacity="0"/>
                  <v:fill on="true" color="#e8f0e8"/>
                </v:shape>
                <v:rect id="Rectangle 41" style="position:absolute;width:386;height:1742;left:37608;top:901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style="position:absolute;width:16171;height:3797;left:14161;top:661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67b59"/>
                            <w:sz w:val="44"/>
                          </w:rPr>
                          <w:t xml:space="preserve">Our Vision</w:t>
                        </w:r>
                      </w:p>
                    </w:txbxContent>
                  </v:textbox>
                </v:rect>
                <v:rect id="Rectangle 43" style="position:absolute;width:386;height:1742;left:26299;top:673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67b59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style="position:absolute;width:41088;height:2743;left:6390;top:705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32"/>
                          </w:rPr>
                          <w:t xml:space="preserve">At Greenmount Primary School we </w:t>
                        </w:r>
                      </w:p>
                    </w:txbxContent>
                  </v:textbox>
                </v:rect>
                <v:rect id="Rectangle 45" style="position:absolute;width:41091;height:2738;left:6390;top:735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32"/>
                          </w:rPr>
                          <w:t xml:space="preserve">strive to empower our students to </w:t>
                        </w:r>
                      </w:p>
                    </w:txbxContent>
                  </v:textbox>
                </v:rect>
                <v:rect id="Rectangle 46" style="position:absolute;width:29853;height:2743;left:6390;top:764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32"/>
                          </w:rPr>
                          <w:t xml:space="preserve">achieve their full potential. </w:t>
                        </w:r>
                      </w:p>
                    </w:txbxContent>
                  </v:textbox>
                </v:rect>
                <v:rect id="Rectangle 47" style="position:absolute;width:608;height:2743;left:28829;top:764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style="position:absolute;width:607;height:2738;left:6390;top:794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style="position:absolute;width:36882;height:2738;left:6390;top:823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32"/>
                          </w:rPr>
                          <w:t xml:space="preserve">We provide an inclusive, safe and </w:t>
                        </w:r>
                      </w:p>
                    </w:txbxContent>
                  </v:textbox>
                </v:rect>
                <v:rect id="Rectangle 50" style="position:absolute;width:607;height:2738;left:34161;top:823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style="position:absolute;width:41091;height:2738;left:6390;top:85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32"/>
                          </w:rPr>
                          <w:t xml:space="preserve">supportive learning environment and </w:t>
                        </w:r>
                      </w:p>
                    </w:txbxContent>
                  </v:textbox>
                </v:rect>
                <v:rect id="Rectangle 52" style="position:absolute;width:41085;height:2738;left:6390;top:882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32"/>
                          </w:rPr>
                          <w:t xml:space="preserve">engage students in quality learning </w:t>
                        </w:r>
                      </w:p>
                    </w:txbxContent>
                  </v:textbox>
                </v:rect>
                <v:rect id="Rectangle 53" style="position:absolute;width:41072;height:2743;left:6390;top:912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32"/>
                          </w:rPr>
                          <w:t xml:space="preserve">and teaching programs which equip </w:t>
                        </w:r>
                      </w:p>
                    </w:txbxContent>
                  </v:textbox>
                </v:rect>
                <v:rect id="Rectangle 54" style="position:absolute;width:33900;height:2738;left:6390;top:941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32"/>
                          </w:rPr>
                          <w:t xml:space="preserve">them with essential skills to be </w:t>
                        </w:r>
                      </w:p>
                    </w:txbxContent>
                  </v:textbox>
                </v:rect>
                <v:rect id="Rectangle 55" style="position:absolute;width:607;height:2738;left:31907;top:941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style="position:absolute;width:18212;height:2738;left:6390;top:971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32"/>
                          </w:rPr>
                          <w:t xml:space="preserve">lifelong learners.</w:t>
                        </w:r>
                      </w:p>
                    </w:txbxContent>
                  </v:textbox>
                </v:rect>
                <v:rect id="Rectangle 57" style="position:absolute;width:607;height:2738;left:20138;top:971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style="position:absolute;width:386;height:1742;left:6390;top:998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style="position:absolute;width:386;height:1742;left:6665;top:998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style="position:absolute;width:48505;height:1727;left:33056;top:156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The first students of Greenmount Primary School enrolled </w:t>
                        </w:r>
                      </w:p>
                    </w:txbxContent>
                  </v:textbox>
                </v:rect>
                <v:rect id="Rectangle 61" style="position:absolute;width:51066;height:1723;left:33056;top:172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in July 1913 when the school was located in a small      </w:t>
                        </w:r>
                      </w:p>
                    </w:txbxContent>
                  </v:textbox>
                </v:rect>
                <v:rect id="Rectangle 62" style="position:absolute;width:48514;height:1723;left:33056;top:187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cottage on Innamincka Road. Since 1964, the school has </w:t>
                        </w:r>
                      </w:p>
                    </w:txbxContent>
                  </v:textbox>
                </v:rect>
                <v:rect id="Rectangle 63" style="position:absolute;width:48528;height:1723;left:33056;top:202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operated from its current  location and maintains strong </w:t>
                        </w:r>
                      </w:p>
                    </w:txbxContent>
                  </v:textbox>
                </v:rect>
                <v:rect id="Rectangle 64" style="position:absolute;width:48977;height:1727;left:33056;top:217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historical links to the Blackboy Hill Commemorative site.  </w:t>
                        </w:r>
                      </w:p>
                    </w:txbxContent>
                  </v:textbox>
                </v:rect>
                <v:rect id="Rectangle 65" style="position:absolute;width:48992;height:1723;left:33056;top:232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The school continues to be well regarded in the local  </w:t>
                        </w:r>
                      </w:p>
                    </w:txbxContent>
                  </v:textbox>
                </v:rect>
                <v:rect id="Rectangle 66" style="position:absolute;width:10008;height:1723;left:33056;top:247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community. </w:t>
                        </w:r>
                      </w:p>
                    </w:txbxContent>
                  </v:textbox>
                </v:rect>
                <v:rect id="Rectangle 67" style="position:absolute;width:509;height:1723;left:40598;top:247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style="position:absolute;width:322;height:1091;left:33056;top:263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style="position:absolute;width:48512;height:1723;left:33056;top:273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Greenmount Primary School has an excellent reputation </w:t>
                        </w:r>
                      </w:p>
                    </w:txbxContent>
                  </v:textbox>
                </v:rect>
                <v:rect id="Rectangle 70" style="position:absolute;width:48512;height:1727;left:33056;top:288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for its inclusive approach to education and its focus on all </w:t>
                        </w:r>
                      </w:p>
                    </w:txbxContent>
                  </v:textbox>
                </v:rect>
                <v:rect id="Rectangle 71" style="position:absolute;width:19629;height:1723;left:33056;top:303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aspects of our students</w:t>
                        </w:r>
                      </w:p>
                    </w:txbxContent>
                  </v:textbox>
                </v:rect>
                <v:rect id="Rectangle 72" style="position:absolute;width:937;height:1723;left:47769;top:303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’ </w:t>
                        </w:r>
                      </w:p>
                    </w:txbxContent>
                  </v:textbox>
                </v:rect>
                <v:rect id="Rectangle 73" style="position:absolute;width:27866;height:1723;left:48550;top:303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development.  The staff, parents </w:t>
                        </w:r>
                      </w:p>
                    </w:txbxContent>
                  </v:textbox>
                </v:rect>
                <v:rect id="Rectangle 74" style="position:absolute;width:48514;height:1723;left:33056;top:318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and carers  work collaboratively in a mutually respectful </w:t>
                        </w:r>
                      </w:p>
                    </w:txbxContent>
                  </v:textbox>
                </v:rect>
                <v:rect id="Rectangle 75" style="position:absolute;width:48510;height:1723;left:33056;top:33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and supportive environment. There is a genuine sense of </w:t>
                        </w:r>
                      </w:p>
                    </w:txbxContent>
                  </v:textbox>
                </v:rect>
                <v:rect id="Rectangle 76" style="position:absolute;width:28024;height:1723;left:33056;top:348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community which is valued by all. </w:t>
                        </w:r>
                      </w:p>
                    </w:txbxContent>
                  </v:textbox>
                </v:rect>
                <v:rect id="Rectangle 77" style="position:absolute;width:509;height:1723;left:54115;top:348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style="position:absolute;width:322;height:1091;left:33056;top:363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style="position:absolute;width:50541;height:1723;left:33056;top:373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Catering for a stable population of approximately 380     </w:t>
                        </w:r>
                      </w:p>
                    </w:txbxContent>
                  </v:textbox>
                </v:rect>
                <v:rect id="Rectangle 80" style="position:absolute;width:48528;height:1723;left:33056;top:388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students from Kindergarten to Year 6, the  dedicated and </w:t>
                        </w:r>
                      </w:p>
                    </w:txbxContent>
                  </v:textbox>
                </v:rect>
                <v:rect id="Rectangle 81" style="position:absolute;width:49549;height:1723;left:33056;top:404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professional staff deliver comprehensive educational   </w:t>
                        </w:r>
                      </w:p>
                    </w:txbxContent>
                  </v:textbox>
                </v:rect>
                <v:rect id="Rectangle 82" style="position:absolute;width:49555;height:1723;left:33056;top:419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programs which encompass  the development of key   </w:t>
                        </w:r>
                      </w:p>
                    </w:txbxContent>
                  </v:textbox>
                </v:rect>
                <v:rect id="Rectangle 83" style="position:absolute;width:33914;height:1727;left:33056;top:434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social skills and engagement in learning. </w:t>
                        </w:r>
                      </w:p>
                    </w:txbxContent>
                  </v:textbox>
                </v:rect>
                <v:rect id="Rectangle 84" style="position:absolute;width:510;height:1727;left:58527;top:434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style="position:absolute;width:509;height:1723;left:33056;top:450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style="position:absolute;width:373;height:1263;left:33426;top:452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style="position:absolute;width:46600;height:1723;left:33056;top:465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Our School Community Plan outlines the school</w:t>
                        </w:r>
                      </w:p>
                    </w:txbxContent>
                  </v:textbox>
                </v:rect>
                <v:rect id="Rectangle 88" style="position:absolute;width:407;height:1723;left:68045;top:465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’</w:t>
                        </w:r>
                      </w:p>
                    </w:txbxContent>
                  </v:textbox>
                </v:rect>
                <v:rect id="Rectangle 89" style="position:absolute;width:4480;height:1723;left:68366;top:465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s       </w:t>
                        </w:r>
                      </w:p>
                    </w:txbxContent>
                  </v:textbox>
                </v:rect>
                <v:rect id="Rectangle 90" style="position:absolute;width:22240;height:1723;left:33056;top:480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strategic direction for 2018</w:t>
                        </w:r>
                      </w:p>
                    </w:txbxContent>
                  </v:textbox>
                </v:rect>
                <v:rect id="Rectangle 91" style="position:absolute;width:610;height:1723;left:49794;top:480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4824" style="position:absolute;width:4132;height:1723;left:50253;top:480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2020</w:t>
                        </w:r>
                      </w:p>
                    </w:txbxContent>
                  </v:textbox>
                </v:rect>
                <v:rect id="Rectangle 4825" style="position:absolute;width:21316;height:1723;left:53374;top:480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with  details of priorities, </w:t>
                        </w:r>
                      </w:p>
                    </w:txbxContent>
                  </v:textbox>
                </v:rect>
                <v:rect id="Rectangle 93" style="position:absolute;width:51098;height:1727;left:33056;top:495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key focus areas, targets and strategies. It has been      </w:t>
                        </w:r>
                      </w:p>
                    </w:txbxContent>
                  </v:textbox>
                </v:rect>
                <v:rect id="Rectangle 94" style="position:absolute;width:48506;height:1723;left:33056;top:51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developed in  collaboration with the School Board and </w:t>
                        </w:r>
                      </w:p>
                    </w:txbxContent>
                  </v:textbox>
                </v:rect>
                <v:rect id="Rectangle 95" style="position:absolute;width:52122;height:1723;left:33056;top:525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Greenmount  Primary School staff.  As a working        </w:t>
                        </w:r>
                      </w:p>
                    </w:txbxContent>
                  </v:textbox>
                </v:rect>
                <v:rect id="Rectangle 96" style="position:absolute;width:48514;height:1723;left:33056;top:541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document, it will be revisited regularly to ensure that we </w:t>
                        </w:r>
                      </w:p>
                    </w:txbxContent>
                  </v:textbox>
                </v:rect>
                <v:rect id="Rectangle 97" style="position:absolute;width:48492;height:1723;left:33056;top:556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are delivering quality teaching and learning programs and </w:t>
                        </w:r>
                      </w:p>
                    </w:txbxContent>
                  </v:textbox>
                </v:rect>
                <v:rect id="Rectangle 98" style="position:absolute;width:19522;height:1727;left:33056;top:571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meeting our set targets.</w:t>
                        </w:r>
                      </w:p>
                    </w:txbxContent>
                  </v:textbox>
                </v:rect>
                <v:rect id="Rectangle 99" style="position:absolute;width:510;height:1727;left:47722;top:571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style="position:absolute;width:26926;height:5481;left:27125;top:50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67b59"/>
                            <w:sz w:val="64"/>
                          </w:rPr>
                          <w:t xml:space="preserve">Welcome to</w:t>
                        </w:r>
                      </w:p>
                    </w:txbxContent>
                  </v:textbox>
                </v:rect>
                <v:rect id="Rectangle 101" style="position:absolute;width:1216;height:5481;left:47401;top:50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67b59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style="position:absolute;width:63567;height:5477;left:12182;top:92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67b59"/>
                            <w:sz w:val="64"/>
                          </w:rPr>
                          <w:t xml:space="preserve">Greenmount Primary School</w:t>
                        </w:r>
                      </w:p>
                    </w:txbxContent>
                  </v:textbox>
                </v:rect>
                <v:rect id="Rectangle 103" style="position:absolute;width:1215;height:5477;left:60001;top:92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567b59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5" style="position:absolute;width:26840;height:43745;left:5847;top:15158;" filled="f">
                  <v:imagedata r:id="rId14"/>
                </v:shape>
                <v:shape id="Picture 107" style="position:absolute;width:28253;height:40646;left:42771;top:61679;" filled="f">
                  <v:imagedata r:id="rId15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F3739B" w:rsidRDefault="007C3A00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8786" cy="10692509"/>
                <wp:effectExtent l="0" t="0" r="0" b="0"/>
                <wp:wrapTopAndBottom/>
                <wp:docPr id="4998" name="Group 49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8786" cy="10692509"/>
                          <a:chOff x="0" y="0"/>
                          <a:chExt cx="7558786" cy="10692509"/>
                        </a:xfrm>
                      </wpg:grpSpPr>
                      <wps:wsp>
                        <wps:cNvPr id="5505" name="Shape 5505"/>
                        <wps:cNvSpPr/>
                        <wps:spPr>
                          <a:xfrm>
                            <a:off x="0" y="0"/>
                            <a:ext cx="7558786" cy="10692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8786" h="10692509">
                                <a:moveTo>
                                  <a:pt x="0" y="0"/>
                                </a:moveTo>
                                <a:lnTo>
                                  <a:pt x="7558786" y="0"/>
                                </a:lnTo>
                                <a:lnTo>
                                  <a:pt x="7558786" y="10692509"/>
                                </a:lnTo>
                                <a:lnTo>
                                  <a:pt x="0" y="106925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F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4740148" y="2520411"/>
                            <a:ext cx="1643233" cy="379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color w:val="567B59"/>
                                  <w:sz w:val="44"/>
                                </w:rPr>
                                <w:t>Our Beliefs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5981700" y="2520411"/>
                            <a:ext cx="84249" cy="379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color w:val="567B59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721715" y="4621245"/>
                            <a:ext cx="1640624" cy="379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color w:val="567B59"/>
                                  <w:sz w:val="44"/>
                                </w:rPr>
                                <w:t>Our Values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1949450" y="4379150"/>
                            <a:ext cx="226074" cy="776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Century Schoolbook" w:eastAsia="Century Schoolbook" w:hAnsi="Century Schoolbook" w:cs="Century Schoolbook"/>
                                  <w:i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3765423" y="1403942"/>
                            <a:ext cx="466082" cy="475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Freestyle Script" w:eastAsia="Freestyle Script" w:hAnsi="Freestyle Script" w:cs="Freestyle Script"/>
                                  <w:sz w:val="56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4119499" y="1419624"/>
                            <a:ext cx="1929462" cy="444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Freestyle Script" w:eastAsia="Freestyle Script" w:hAnsi="Freestyle Script" w:cs="Freestyle Script"/>
                                  <w:sz w:val="52"/>
                                </w:rPr>
                                <w:t xml:space="preserve">Learning side by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5572506" y="1403942"/>
                            <a:ext cx="434236" cy="475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Freestyle Script" w:eastAsia="Freestyle Script" w:hAnsi="Freestyle Script" w:cs="Freestyle Script"/>
                                  <w:sz w:val="56"/>
                                </w:rPr>
                                <w:t>side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5898769" y="1403942"/>
                            <a:ext cx="117743" cy="475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Freestyle Script" w:eastAsia="Freestyle Script" w:hAnsi="Freestyle Script" w:cs="Freestyle Script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3972560" y="2905039"/>
                            <a:ext cx="3786435" cy="224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6"/>
                                </w:rPr>
                                <w:t>We believe that students learn best when: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6818376" y="2905039"/>
                            <a:ext cx="49813" cy="224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3972560" y="3142559"/>
                            <a:ext cx="128855" cy="15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4068953" y="3107706"/>
                            <a:ext cx="3762970" cy="224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6"/>
                                </w:rPr>
                                <w:t xml:space="preserve">They have a caring and safe environment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6901053" y="3107706"/>
                            <a:ext cx="49721" cy="224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3972560" y="3309890"/>
                            <a:ext cx="147501" cy="224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4082796" y="3309890"/>
                            <a:ext cx="4000795" cy="224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6"/>
                                </w:rPr>
                                <w:t xml:space="preserve">where their efforts and contributions are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7094347" y="3309890"/>
                            <a:ext cx="49721" cy="224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3972560" y="3507502"/>
                            <a:ext cx="147501" cy="224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4082796" y="3507502"/>
                            <a:ext cx="2784167" cy="224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6"/>
                                </w:rPr>
                                <w:t>valued and they feel supported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6179312" y="3507502"/>
                            <a:ext cx="49721" cy="224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3972560" y="3744793"/>
                            <a:ext cx="128855" cy="15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4068953" y="3709940"/>
                            <a:ext cx="4074937" cy="224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6"/>
                                </w:rPr>
                                <w:t xml:space="preserve">They are set high expectations, appropriate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7135749" y="3709940"/>
                            <a:ext cx="49721" cy="224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3972560" y="3912124"/>
                            <a:ext cx="147501" cy="224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4082796" y="3912124"/>
                            <a:ext cx="3756370" cy="224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6"/>
                                </w:rPr>
                                <w:t xml:space="preserve">goals and are provided with regular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6914769" y="3912124"/>
                            <a:ext cx="49721" cy="224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3972560" y="4114308"/>
                            <a:ext cx="147501" cy="224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4082796" y="4114308"/>
                            <a:ext cx="2726746" cy="224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6"/>
                                </w:rPr>
                                <w:t>ongoing, informative feedback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6133338" y="4114308"/>
                            <a:ext cx="49721" cy="224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3972560" y="4351133"/>
                            <a:ext cx="129161" cy="156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4068953" y="4316264"/>
                            <a:ext cx="4167966" cy="22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6"/>
                                </w:rPr>
                                <w:t xml:space="preserve">Their individual learning, social, physical,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7209156" y="4316264"/>
                            <a:ext cx="49813" cy="22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3972560" y="4519057"/>
                            <a:ext cx="147501" cy="224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4082796" y="4519057"/>
                            <a:ext cx="2632583" cy="224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6"/>
                                </w:rPr>
                                <w:t>and emotional needs are met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6059805" y="4519057"/>
                            <a:ext cx="49721" cy="224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3972560" y="4756094"/>
                            <a:ext cx="128855" cy="156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4068953" y="4721241"/>
                            <a:ext cx="3982315" cy="224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6"/>
                                </w:rPr>
                                <w:t xml:space="preserve">Learning is integrated, purposeful and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7066788" y="4721241"/>
                            <a:ext cx="49721" cy="224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3972560" y="4918726"/>
                            <a:ext cx="147501" cy="224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4082796" y="4918726"/>
                            <a:ext cx="2810127" cy="224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6"/>
                                </w:rPr>
                                <w:t>connected to real life situations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6202299" y="4918726"/>
                            <a:ext cx="49721" cy="224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3972560" y="5156144"/>
                            <a:ext cx="128855" cy="156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4068953" y="5121291"/>
                            <a:ext cx="3543405" cy="224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6"/>
                                </w:rPr>
                                <w:t xml:space="preserve">Students, home and school have a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6740271" y="5121291"/>
                            <a:ext cx="49721" cy="224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3972560" y="5323475"/>
                            <a:ext cx="98611" cy="224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4045966" y="5323475"/>
                            <a:ext cx="4196381" cy="224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6"/>
                                </w:rPr>
                                <w:t xml:space="preserve">commonly understood purpose and work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4073652" y="5525659"/>
                            <a:ext cx="778819" cy="224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6"/>
                                </w:rPr>
                                <w:t>together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4657471" y="5525659"/>
                            <a:ext cx="49721" cy="224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5494401" y="5724106"/>
                            <a:ext cx="589075" cy="205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5940425" y="5724106"/>
                            <a:ext cx="45671" cy="205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781761" y="5057483"/>
                            <a:ext cx="821067" cy="205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Learning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1402334" y="5057483"/>
                            <a:ext cx="45671" cy="205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781761" y="5241862"/>
                            <a:ext cx="3695961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We are engaged in the learning process and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781761" y="5430330"/>
                            <a:ext cx="1791309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>motivated to improve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2133346" y="5430330"/>
                            <a:ext cx="45579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781761" y="5614099"/>
                            <a:ext cx="45579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781761" y="5802821"/>
                            <a:ext cx="692968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Respect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1305941" y="5802821"/>
                            <a:ext cx="45579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781761" y="5986590"/>
                            <a:ext cx="1815308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>We value each person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2147062" y="5986590"/>
                            <a:ext cx="50420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2183892" y="5986590"/>
                            <a:ext cx="1974433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s differences, caring for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781761" y="6174931"/>
                            <a:ext cx="1709024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>ourselves and others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2073529" y="6174931"/>
                            <a:ext cx="45579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781761" y="6358471"/>
                            <a:ext cx="45671" cy="205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781761" y="6547422"/>
                            <a:ext cx="875890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Resilience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1443736" y="6547422"/>
                            <a:ext cx="45579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781761" y="6731318"/>
                            <a:ext cx="3640701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We can regulate our emotions, coping with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781761" y="6919659"/>
                            <a:ext cx="3615895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challenging situations and solving problems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3508121" y="6919659"/>
                            <a:ext cx="45579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781761" y="7103199"/>
                            <a:ext cx="45671" cy="205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781761" y="7292150"/>
                            <a:ext cx="1157232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Responsibility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1659763" y="7292150"/>
                            <a:ext cx="45579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781761" y="7475918"/>
                            <a:ext cx="3909538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We are accountable for our actions and able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781761" y="7664387"/>
                            <a:ext cx="1788485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>make positive choices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2133346" y="7664387"/>
                            <a:ext cx="45579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781761" y="7848410"/>
                            <a:ext cx="45579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781761" y="8036878"/>
                            <a:ext cx="1138072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Collaboration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1641348" y="8036878"/>
                            <a:ext cx="45579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781761" y="8220647"/>
                            <a:ext cx="3464837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We work together, supporting each other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3393186" y="8220647"/>
                            <a:ext cx="45579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781761" y="8408988"/>
                            <a:ext cx="3362384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>to learn and share our thinking and ideas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3319399" y="8408988"/>
                            <a:ext cx="45579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781761" y="8593138"/>
                            <a:ext cx="45579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781761" y="8781478"/>
                            <a:ext cx="856327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Excellence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1429893" y="8781478"/>
                            <a:ext cx="45579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781761" y="8965374"/>
                            <a:ext cx="3670146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We do our best in all that we do. We set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781761" y="9153487"/>
                            <a:ext cx="3867684" cy="205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>ourselves goals and work hard to achieve them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3696462" y="9153487"/>
                            <a:ext cx="45671" cy="205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781761" y="9337827"/>
                            <a:ext cx="45579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781761" y="9526232"/>
                            <a:ext cx="1117501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Relationships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1627505" y="9526232"/>
                            <a:ext cx="45579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781761" y="9710026"/>
                            <a:ext cx="3347662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We interact with everyone in a mutually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3305683" y="9710026"/>
                            <a:ext cx="45579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781761" y="9898190"/>
                            <a:ext cx="2549491" cy="205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>respectful and positive manner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2703322" y="9898190"/>
                            <a:ext cx="45671" cy="205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781761" y="10076786"/>
                            <a:ext cx="38674" cy="174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" name="Picture 20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5990209" y="591693"/>
                            <a:ext cx="958609" cy="15946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Rectangle 210"/>
                        <wps:cNvSpPr/>
                        <wps:spPr>
                          <a:xfrm>
                            <a:off x="4464431" y="685921"/>
                            <a:ext cx="1595759" cy="380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color w:val="567B59"/>
                                  <w:sz w:val="44"/>
                                </w:rPr>
                                <w:t>Our Motto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5664327" y="685921"/>
                            <a:ext cx="84341" cy="380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color w:val="567B59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Picture 21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769213" y="591693"/>
                            <a:ext cx="2764282" cy="38788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Picture 21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841623" y="6232423"/>
                            <a:ext cx="2765806" cy="36856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998" style="width:595.18pt;height:841.93pt;position:absolute;mso-position-horizontal-relative:page;mso-position-horizontal:absolute;margin-left:1.81198e-05pt;mso-position-vertical-relative:page;margin-top:0pt;" coordsize="75587,106925">
                <v:shape id="Shape 5506" style="position:absolute;width:75587;height:106925;left:0;top:0;" coordsize="7558786,10692509" path="m0,0l7558786,0l7558786,10692509l0,10692509l0,0">
                  <v:stroke weight="0pt" endcap="flat" joinstyle="miter" miterlimit="10" on="false" color="#000000" opacity="0"/>
                  <v:fill on="true" color="#e8f0e8"/>
                </v:shape>
                <v:rect id="Rectangle 113" style="position:absolute;width:16432;height:3797;left:47401;top:252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67b59"/>
                            <w:sz w:val="44"/>
                          </w:rPr>
                          <w:t xml:space="preserve">Our Beliefs</w:t>
                        </w:r>
                      </w:p>
                    </w:txbxContent>
                  </v:textbox>
                </v:rect>
                <v:rect id="Rectangle 114" style="position:absolute;width:842;height:3797;left:59817;top:252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67b59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" style="position:absolute;width:16406;height:3797;left:7217;top:462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67b59"/>
                            <w:sz w:val="44"/>
                          </w:rPr>
                          <w:t xml:space="preserve">Our Values</w:t>
                        </w:r>
                      </w:p>
                    </w:txbxContent>
                  </v:textbox>
                </v:rect>
                <v:rect id="Rectangle 116" style="position:absolute;width:2260;height:7766;left:19494;top:437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Schoolbook" w:hAnsi="Century Schoolbook" w:eastAsia="Century Schoolbook" w:ascii="Century Schoolbook"/>
                            <w:i w:val="1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" style="position:absolute;width:4660;height:4755;left:37654;top:140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eestyle Script" w:hAnsi="Freestyle Script" w:eastAsia="Freestyle Script" w:ascii="Freestyle Script"/>
                            <w:sz w:val="56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118" style="position:absolute;width:19294;height:4447;left:41194;top:141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eestyle Script" w:hAnsi="Freestyle Script" w:eastAsia="Freestyle Script" w:ascii="Freestyle Script"/>
                            <w:sz w:val="52"/>
                          </w:rPr>
                          <w:t xml:space="preserve">Learning side by </w:t>
                        </w:r>
                      </w:p>
                    </w:txbxContent>
                  </v:textbox>
                </v:rect>
                <v:rect id="Rectangle 119" style="position:absolute;width:4342;height:4755;left:55725;top:140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eestyle Script" w:hAnsi="Freestyle Script" w:eastAsia="Freestyle Script" w:ascii="Freestyle Script"/>
                            <w:sz w:val="56"/>
                          </w:rPr>
                          <w:t xml:space="preserve">side</w:t>
                        </w:r>
                      </w:p>
                    </w:txbxContent>
                  </v:textbox>
                </v:rect>
                <v:rect id="Rectangle 120" style="position:absolute;width:1177;height:4755;left:58987;top:140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eestyle Script" w:hAnsi="Freestyle Script" w:eastAsia="Freestyle Script" w:ascii="Freestyle Script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" style="position:absolute;width:37864;height:2245;left:39725;top:290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We believe that students learn best when:</w:t>
                        </w:r>
                      </w:p>
                    </w:txbxContent>
                  </v:textbox>
                </v:rect>
                <v:rect id="Rectangle 122" style="position:absolute;width:498;height:2245;left:68183;top:290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" style="position:absolute;width:1288;height:1562;left:39725;top:31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</w:t>
                        </w:r>
                      </w:p>
                    </w:txbxContent>
                  </v:textbox>
                </v:rect>
                <v:rect id="Rectangle 124" style="position:absolute;width:37629;height:2240;left:40689;top:310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They have a caring and safe environment  </w:t>
                        </w:r>
                      </w:p>
                    </w:txbxContent>
                  </v:textbox>
                </v:rect>
                <v:rect id="Rectangle 125" style="position:absolute;width:497;height:2240;left:69010;top:310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" style="position:absolute;width:1475;height:2240;left:39725;top:330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27" style="position:absolute;width:40007;height:2240;left:40827;top:330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where their efforts and contributions are       </w:t>
                        </w:r>
                      </w:p>
                    </w:txbxContent>
                  </v:textbox>
                </v:rect>
                <v:rect id="Rectangle 128" style="position:absolute;width:497;height:2240;left:70943;top:330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" style="position:absolute;width:1475;height:2240;left:39725;top:350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30" style="position:absolute;width:27841;height:2240;left:40827;top:350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valued and they feel supported</w:t>
                        </w:r>
                      </w:p>
                    </w:txbxContent>
                  </v:textbox>
                </v:rect>
                <v:rect id="Rectangle 131" style="position:absolute;width:497;height:2240;left:61793;top:350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" style="position:absolute;width:1288;height:1562;left:39725;top:374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</w:t>
                        </w:r>
                      </w:p>
                    </w:txbxContent>
                  </v:textbox>
                </v:rect>
                <v:rect id="Rectangle 133" style="position:absolute;width:40749;height:2240;left:40689;top:37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They are set high expectations, appropriate    </w:t>
                        </w:r>
                      </w:p>
                    </w:txbxContent>
                  </v:textbox>
                </v:rect>
                <v:rect id="Rectangle 134" style="position:absolute;width:497;height:2240;left:71357;top:37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" style="position:absolute;width:1475;height:2240;left:39725;top:391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36" style="position:absolute;width:37563;height:2240;left:40827;top:391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goals and are provided with regular            </w:t>
                        </w:r>
                      </w:p>
                    </w:txbxContent>
                  </v:textbox>
                </v:rect>
                <v:rect id="Rectangle 137" style="position:absolute;width:497;height:2240;left:69147;top:391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" style="position:absolute;width:1475;height:2240;left:39725;top:411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39" style="position:absolute;width:27267;height:2240;left:40827;top:411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ongoing, informative feedback</w:t>
                        </w:r>
                      </w:p>
                    </w:txbxContent>
                  </v:textbox>
                </v:rect>
                <v:rect id="Rectangle 140" style="position:absolute;width:497;height:2240;left:61333;top:411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" style="position:absolute;width:1291;height:1566;left:39725;top:435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</w:t>
                        </w:r>
                      </w:p>
                    </w:txbxContent>
                  </v:textbox>
                </v:rect>
                <v:rect id="Rectangle 142" style="position:absolute;width:41679;height:2245;left:40689;top:431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Their individual learning, social, physical,           </w:t>
                        </w:r>
                      </w:p>
                    </w:txbxContent>
                  </v:textbox>
                </v:rect>
                <v:rect id="Rectangle 143" style="position:absolute;width:498;height:2245;left:72091;top:431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" style="position:absolute;width:1475;height:2240;left:39725;top:451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45" style="position:absolute;width:26325;height:2240;left:40827;top:451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and emotional needs are met</w:t>
                        </w:r>
                      </w:p>
                    </w:txbxContent>
                  </v:textbox>
                </v:rect>
                <v:rect id="Rectangle 146" style="position:absolute;width:497;height:2240;left:60598;top:451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" style="position:absolute;width:1288;height:1562;left:39725;top:475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</w:t>
                        </w:r>
                      </w:p>
                    </w:txbxContent>
                  </v:textbox>
                </v:rect>
                <v:rect id="Rectangle 148" style="position:absolute;width:39823;height:2240;left:40689;top:472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Learning is integrated, purposeful and            </w:t>
                        </w:r>
                      </w:p>
                    </w:txbxContent>
                  </v:textbox>
                </v:rect>
                <v:rect id="Rectangle 149" style="position:absolute;width:497;height:2240;left:70667;top:472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" style="position:absolute;width:1475;height:2240;left:39725;top:491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51" style="position:absolute;width:28101;height:2240;left:40827;top:491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connected to real life situations</w:t>
                        </w:r>
                      </w:p>
                    </w:txbxContent>
                  </v:textbox>
                </v:rect>
                <v:rect id="Rectangle 152" style="position:absolute;width:497;height:2240;left:62022;top:491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" style="position:absolute;width:1288;height:1562;left:39725;top:515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</w:t>
                        </w:r>
                      </w:p>
                    </w:txbxContent>
                  </v:textbox>
                </v:rect>
                <v:rect id="Rectangle 154" style="position:absolute;width:35434;height:2240;left:40689;top:512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Students, home and school have a          </w:t>
                        </w:r>
                      </w:p>
                    </w:txbxContent>
                  </v:textbox>
                </v:rect>
                <v:rect id="Rectangle 155" style="position:absolute;width:497;height:2240;left:67402;top:512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" style="position:absolute;width:986;height:2240;left:39725;top:532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57" style="position:absolute;width:41963;height:2240;left:40459;top:532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commonly understood purpose and work     </w:t>
                        </w:r>
                      </w:p>
                    </w:txbxContent>
                  </v:textbox>
                </v:rect>
                <v:rect id="Rectangle 158" style="position:absolute;width:7788;height:2240;left:40736;top:552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together</w:t>
                        </w:r>
                      </w:p>
                    </w:txbxContent>
                  </v:textbox>
                </v:rect>
                <v:rect id="Rectangle 159" style="position:absolute;width:497;height:2240;left:46574;top:552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" style="position:absolute;width:5890;height:2058;left:54944;top:572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            </w:t>
                        </w:r>
                      </w:p>
                    </w:txbxContent>
                  </v:textbox>
                </v:rect>
                <v:rect id="Rectangle 161" style="position:absolute;width:456;height:2058;left:59404;top:572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" style="position:absolute;width:8210;height:2058;left:7817;top:505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Learning  </w:t>
                        </w:r>
                      </w:p>
                    </w:txbxContent>
                  </v:textbox>
                </v:rect>
                <v:rect id="Rectangle 163" style="position:absolute;width:456;height:2058;left:14023;top:505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" style="position:absolute;width:36959;height:2054;left:7817;top:524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We are engaged in the learning process and  </w:t>
                        </w:r>
                      </w:p>
                    </w:txbxContent>
                  </v:textbox>
                </v:rect>
                <v:rect id="Rectangle 165" style="position:absolute;width:17913;height:2054;left:7817;top:543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motivated to improve</w:t>
                        </w:r>
                      </w:p>
                    </w:txbxContent>
                  </v:textbox>
                </v:rect>
                <v:rect id="Rectangle 166" style="position:absolute;width:455;height:2054;left:21333;top:543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" style="position:absolute;width:455;height:2054;left:7817;top:561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" style="position:absolute;width:6929;height:2054;left:7817;top:580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Respect </w:t>
                        </w:r>
                      </w:p>
                    </w:txbxContent>
                  </v:textbox>
                </v:rect>
                <v:rect id="Rectangle 169" style="position:absolute;width:455;height:2054;left:13059;top:580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" style="position:absolute;width:18153;height:2054;left:7817;top:598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We value each person</w:t>
                        </w:r>
                      </w:p>
                    </w:txbxContent>
                  </v:textbox>
                </v:rect>
                <v:rect id="Rectangle 171" style="position:absolute;width:504;height:2054;left:21470;top:598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’</w:t>
                        </w:r>
                      </w:p>
                    </w:txbxContent>
                  </v:textbox>
                </v:rect>
                <v:rect id="Rectangle 172" style="position:absolute;width:19744;height:2054;left:21838;top:598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s differences, caring for </w:t>
                        </w:r>
                      </w:p>
                    </w:txbxContent>
                  </v:textbox>
                </v:rect>
                <v:rect id="Rectangle 173" style="position:absolute;width:17090;height:2054;left:7817;top:617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ourselves and others</w:t>
                        </w:r>
                      </w:p>
                    </w:txbxContent>
                  </v:textbox>
                </v:rect>
                <v:rect id="Rectangle 174" style="position:absolute;width:455;height:2054;left:20735;top:617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" style="position:absolute;width:456;height:2058;left:7817;top:635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" style="position:absolute;width:8758;height:2054;left:7817;top:654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Resilience </w:t>
                        </w:r>
                      </w:p>
                    </w:txbxContent>
                  </v:textbox>
                </v:rect>
                <v:rect id="Rectangle 177" style="position:absolute;width:455;height:2054;left:14437;top:654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" style="position:absolute;width:36407;height:2054;left:7817;top:673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We can regulate our emotions, coping with  </w:t>
                        </w:r>
                      </w:p>
                    </w:txbxContent>
                  </v:textbox>
                </v:rect>
                <v:rect id="Rectangle 179" style="position:absolute;width:36158;height:2054;left:7817;top:691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challenging situations and solving problems </w:t>
                        </w:r>
                      </w:p>
                    </w:txbxContent>
                  </v:textbox>
                </v:rect>
                <v:rect id="Rectangle 180" style="position:absolute;width:455;height:2054;left:35081;top:691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" style="position:absolute;width:456;height:2058;left:7817;top:710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" style="position:absolute;width:11572;height:2054;left:7817;top:729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Responsibility</w:t>
                        </w:r>
                      </w:p>
                    </w:txbxContent>
                  </v:textbox>
                </v:rect>
                <v:rect id="Rectangle 183" style="position:absolute;width:455;height:2054;left:16597;top:729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" style="position:absolute;width:39095;height:2054;left:7817;top:747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We are accountable for our actions and able to </w:t>
                        </w:r>
                      </w:p>
                    </w:txbxContent>
                  </v:textbox>
                </v:rect>
                <v:rect id="Rectangle 185" style="position:absolute;width:17884;height:2054;left:7817;top:76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make positive choices</w:t>
                        </w:r>
                      </w:p>
                    </w:txbxContent>
                  </v:textbox>
                </v:rect>
                <v:rect id="Rectangle 186" style="position:absolute;width:455;height:2054;left:21333;top:76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" style="position:absolute;width:455;height:2054;left:7817;top:784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" style="position:absolute;width:11380;height:2054;left:7817;top:803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Collaboration</w:t>
                        </w:r>
                      </w:p>
                    </w:txbxContent>
                  </v:textbox>
                </v:rect>
                <v:rect id="Rectangle 189" style="position:absolute;width:455;height:2054;left:16413;top:803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" style="position:absolute;width:34648;height:2054;left:7817;top:822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We work together, supporting each other </w:t>
                        </w:r>
                      </w:p>
                    </w:txbxContent>
                  </v:textbox>
                </v:rect>
                <v:rect id="Rectangle 191" style="position:absolute;width:455;height:2054;left:33931;top:822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" style="position:absolute;width:33623;height:2054;left:7817;top:840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to learn and share our thinking and ideas</w:t>
                        </w:r>
                      </w:p>
                    </w:txbxContent>
                  </v:textbox>
                </v:rect>
                <v:rect id="Rectangle 193" style="position:absolute;width:455;height:2054;left:33193;top:840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" style="position:absolute;width:455;height:2054;left:7817;top:859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" style="position:absolute;width:8563;height:2054;left:7817;top:878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Excellence</w:t>
                        </w:r>
                      </w:p>
                    </w:txbxContent>
                  </v:textbox>
                </v:rect>
                <v:rect id="Rectangle 196" style="position:absolute;width:455;height:2054;left:14298;top:878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" style="position:absolute;width:36701;height:2054;left:7817;top:896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We do our best in all that we do. We set        </w:t>
                        </w:r>
                      </w:p>
                    </w:txbxContent>
                  </v:textbox>
                </v:rect>
                <v:rect id="Rectangle 198" style="position:absolute;width:38676;height:2058;left:7817;top:915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ourselves goals and work hard to achieve them</w:t>
                        </w:r>
                      </w:p>
                    </w:txbxContent>
                  </v:textbox>
                </v:rect>
                <v:rect id="Rectangle 199" style="position:absolute;width:456;height:2058;left:36964;top:915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" style="position:absolute;width:455;height:2054;left:7817;top:933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" style="position:absolute;width:11175;height:2054;left:7817;top:952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Relationships</w:t>
                        </w:r>
                      </w:p>
                    </w:txbxContent>
                  </v:textbox>
                </v:rect>
                <v:rect id="Rectangle 202" style="position:absolute;width:455;height:2054;left:16275;top:952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" style="position:absolute;width:33476;height:2054;left:7817;top:971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We interact with everyone in a mutually </w:t>
                        </w:r>
                      </w:p>
                    </w:txbxContent>
                  </v:textbox>
                </v:rect>
                <v:rect id="Rectangle 204" style="position:absolute;width:455;height:2054;left:33056;top:971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" style="position:absolute;width:25494;height:2058;left:7817;top:989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respectful and positive manner</w:t>
                        </w:r>
                      </w:p>
                    </w:txbxContent>
                  </v:textbox>
                </v:rect>
                <v:rect id="Rectangle 206" style="position:absolute;width:456;height:2058;left:27033;top:989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7" style="position:absolute;width:386;height:1742;left:7817;top:100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09" style="position:absolute;width:9586;height:15946;left:59902;top:5916;" filled="f">
                  <v:imagedata r:id="rId19"/>
                </v:shape>
                <v:rect id="Rectangle 210" style="position:absolute;width:15957;height:3801;left:44644;top:68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67b59"/>
                            <w:sz w:val="44"/>
                          </w:rPr>
                          <w:t xml:space="preserve">Our Motto</w:t>
                        </w:r>
                      </w:p>
                    </w:txbxContent>
                  </v:textbox>
                </v:rect>
                <v:rect id="Rectangle 211" style="position:absolute;width:843;height:3801;left:56643;top:68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67b59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13" style="position:absolute;width:27642;height:38788;left:7692;top:5916;" filled="f">
                  <v:imagedata r:id="rId20"/>
                </v:shape>
                <v:shape id="Picture 215" style="position:absolute;width:27658;height:36856;left:38416;top:62324;" filled="f">
                  <v:imagedata r:id="rId21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F3739B" w:rsidRDefault="007C3A00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6591" cy="10692509"/>
                <wp:effectExtent l="0" t="0" r="0" b="0"/>
                <wp:wrapTopAndBottom/>
                <wp:docPr id="5102" name="Group 5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6591" cy="10692509"/>
                          <a:chOff x="0" y="0"/>
                          <a:chExt cx="7596591" cy="10692509"/>
                        </a:xfrm>
                      </wpg:grpSpPr>
                      <wps:wsp>
                        <wps:cNvPr id="5507" name="Shape 5507"/>
                        <wps:cNvSpPr/>
                        <wps:spPr>
                          <a:xfrm>
                            <a:off x="0" y="0"/>
                            <a:ext cx="7558786" cy="10692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8786" h="10692509">
                                <a:moveTo>
                                  <a:pt x="0" y="0"/>
                                </a:moveTo>
                                <a:lnTo>
                                  <a:pt x="7558786" y="0"/>
                                </a:lnTo>
                                <a:lnTo>
                                  <a:pt x="7558786" y="10692509"/>
                                </a:lnTo>
                                <a:lnTo>
                                  <a:pt x="0" y="106925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F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317360" y="569980"/>
                            <a:ext cx="173245" cy="292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Century Schoolbook" w:eastAsia="Century Schoolbook" w:hAnsi="Century Schoolbook" w:cs="Century Schoolbook"/>
                                  <w:b/>
                                  <w:color w:val="39523B"/>
                                  <w:sz w:val="3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446024" y="477855"/>
                            <a:ext cx="7392844" cy="4502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Century Schoolbook" w:eastAsia="Century Schoolbook" w:hAnsi="Century Schoolbook" w:cs="Century Schoolbook"/>
                                  <w:b/>
                                  <w:color w:val="39523B"/>
                                  <w:sz w:val="56"/>
                                </w:rPr>
                                <w:t>SAFE and HAPPY STUDENTS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6013958" y="569980"/>
                            <a:ext cx="87695" cy="292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Century Schoolbook" w:eastAsia="Century Schoolbook" w:hAnsi="Century Schoolbook" w:cs="Century Schoolbook"/>
                                  <w:b/>
                                  <w:color w:val="39523B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519544" y="971359"/>
                            <a:ext cx="8498734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Greenmount Primary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School  provides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a learning environment in which students feel safe and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524129" y="1155128"/>
                            <a:ext cx="8308148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supported. Our positive and proactive approach develops resilient, socially and culturally aware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524129" y="1343469"/>
                            <a:ext cx="8309963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responsible young people.  We teach the skills and language needed to create a school community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524129" y="1527010"/>
                            <a:ext cx="2212415" cy="20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>where wellbeing is a focus.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2193036" y="1527010"/>
                            <a:ext cx="45671" cy="20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Shape 227"/>
                        <wps:cNvSpPr/>
                        <wps:spPr>
                          <a:xfrm>
                            <a:off x="455803" y="794258"/>
                            <a:ext cx="6617208" cy="13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7208" h="13589">
                                <a:moveTo>
                                  <a:pt x="0" y="13589"/>
                                </a:moveTo>
                                <a:lnTo>
                                  <a:pt x="6617208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72A3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563740" y="5340731"/>
                            <a:ext cx="6415418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5418" h="29210">
                                <a:moveTo>
                                  <a:pt x="0" y="29210"/>
                                </a:moveTo>
                                <a:lnTo>
                                  <a:pt x="6415418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456806" y="2007108"/>
                            <a:ext cx="3248165" cy="2004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8165" h="2004568">
                                <a:moveTo>
                                  <a:pt x="334099" y="0"/>
                                </a:moveTo>
                                <a:cubicBezTo>
                                  <a:pt x="149606" y="0"/>
                                  <a:pt x="0" y="149606"/>
                                  <a:pt x="0" y="334010"/>
                                </a:cubicBezTo>
                                <a:lnTo>
                                  <a:pt x="0" y="1670431"/>
                                </a:lnTo>
                                <a:cubicBezTo>
                                  <a:pt x="0" y="1854962"/>
                                  <a:pt x="149606" y="2004568"/>
                                  <a:pt x="334099" y="2004568"/>
                                </a:cubicBezTo>
                                <a:lnTo>
                                  <a:pt x="2914155" y="2004568"/>
                                </a:lnTo>
                                <a:cubicBezTo>
                                  <a:pt x="3098686" y="2004568"/>
                                  <a:pt x="3248165" y="1854962"/>
                                  <a:pt x="3248165" y="1670431"/>
                                </a:cubicBezTo>
                                <a:lnTo>
                                  <a:pt x="3248165" y="334010"/>
                                </a:lnTo>
                                <a:cubicBezTo>
                                  <a:pt x="3248165" y="149606"/>
                                  <a:pt x="3098686" y="0"/>
                                  <a:pt x="2914155" y="0"/>
                                </a:cubicBezTo>
                                <a:close/>
                              </a:path>
                            </a:pathLst>
                          </a:custGeom>
                          <a:ln w="101600" cap="flat">
                            <a:round/>
                          </a:ln>
                        </wps:spPr>
                        <wps:style>
                          <a:lnRef idx="1">
                            <a:srgbClr val="72A3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634416" y="2224701"/>
                            <a:ext cx="750719" cy="224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6"/>
                                </w:rPr>
                                <w:t>Targets: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1199896" y="2224701"/>
                            <a:ext cx="49813" cy="224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634416" y="2448504"/>
                            <a:ext cx="78716" cy="15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694144" y="2448504"/>
                            <a:ext cx="42781" cy="15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735508" y="2423986"/>
                            <a:ext cx="3475728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i/>
                                  <w:sz w:val="24"/>
                                </w:rPr>
                                <w:t xml:space="preserve">BMIS data continues to reflect positive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735508" y="2607754"/>
                            <a:ext cx="3482585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proofErr w:type="gramStart"/>
                              <w:r>
                                <w:rPr>
                                  <w:i/>
                                  <w:sz w:val="24"/>
                                </w:rPr>
                                <w:t>student  behaviours</w:t>
                              </w:r>
                              <w:proofErr w:type="gramEnd"/>
                              <w:r>
                                <w:rPr>
                                  <w:i/>
                                  <w:sz w:val="24"/>
                                </w:rPr>
                                <w:t xml:space="preserve"> throughout the school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3356483" y="2607754"/>
                            <a:ext cx="45579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634416" y="2820614"/>
                            <a:ext cx="78716" cy="15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694144" y="2820614"/>
                            <a:ext cx="42781" cy="15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735508" y="2796095"/>
                            <a:ext cx="3445275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i/>
                                  <w:sz w:val="24"/>
                                </w:rPr>
                                <w:t xml:space="preserve">Student feedback reflects positive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735508" y="2979635"/>
                            <a:ext cx="3435225" cy="20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i/>
                                  <w:sz w:val="24"/>
                                </w:rPr>
                                <w:t xml:space="preserve">dispositions and attitudes towards school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735508" y="3168587"/>
                            <a:ext cx="1652151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i/>
                                  <w:sz w:val="24"/>
                                </w:rPr>
                                <w:t>and school activities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1977009" y="3168587"/>
                            <a:ext cx="45579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634416" y="3376874"/>
                            <a:ext cx="78716" cy="15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694144" y="3376874"/>
                            <a:ext cx="42781" cy="15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735508" y="3352355"/>
                            <a:ext cx="3726818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i/>
                                  <w:sz w:val="24"/>
                                </w:rPr>
                                <w:t xml:space="preserve">The high percentage </w:t>
                              </w:r>
                              <w:proofErr w:type="gramStart"/>
                              <w:r>
                                <w:rPr>
                                  <w:i/>
                                  <w:sz w:val="24"/>
                                </w:rPr>
                                <w:t>of  students</w:t>
                              </w:r>
                              <w:proofErr w:type="gramEnd"/>
                              <w:r>
                                <w:rPr>
                                  <w:i/>
                                  <w:sz w:val="24"/>
                                </w:rPr>
                                <w:t xml:space="preserve"> feeling safe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735508" y="3540824"/>
                            <a:ext cx="2810592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i/>
                                  <w:sz w:val="24"/>
                                </w:rPr>
                                <w:t>and happy at school is maintained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2846070" y="3540824"/>
                            <a:ext cx="45579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7140321" y="569980"/>
                            <a:ext cx="606839" cy="292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Century Schoolbook" w:eastAsia="Century Schoolbook" w:hAnsi="Century Schoolbook" w:cs="Century Schoolbook"/>
                                  <w:b/>
                                  <w:color w:val="39523B"/>
                                  <w:sz w:val="36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" name="Picture 25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796538" y="2006981"/>
                            <a:ext cx="2705735" cy="21492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08" name="Shape 5508"/>
                        <wps:cNvSpPr/>
                        <wps:spPr>
                          <a:xfrm>
                            <a:off x="437553" y="4430484"/>
                            <a:ext cx="2264410" cy="337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4410" h="337858">
                                <a:moveTo>
                                  <a:pt x="0" y="0"/>
                                </a:moveTo>
                                <a:lnTo>
                                  <a:pt x="2264410" y="0"/>
                                </a:lnTo>
                                <a:lnTo>
                                  <a:pt x="2264410" y="337858"/>
                                </a:lnTo>
                                <a:lnTo>
                                  <a:pt x="0" y="3378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A3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482778" y="4517857"/>
                            <a:ext cx="1218201" cy="242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sz w:val="28"/>
                                </w:rPr>
                                <w:t>INTENTIONS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1397762" y="4517857"/>
                            <a:ext cx="53867" cy="242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9" name="Shape 5509"/>
                        <wps:cNvSpPr/>
                        <wps:spPr>
                          <a:xfrm>
                            <a:off x="2701925" y="4430484"/>
                            <a:ext cx="4381246" cy="337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246" h="337858">
                                <a:moveTo>
                                  <a:pt x="0" y="0"/>
                                </a:moveTo>
                                <a:lnTo>
                                  <a:pt x="4381246" y="0"/>
                                </a:lnTo>
                                <a:lnTo>
                                  <a:pt x="4381246" y="337858"/>
                                </a:lnTo>
                                <a:lnTo>
                                  <a:pt x="0" y="3378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A3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2744724" y="4517857"/>
                            <a:ext cx="1800964" cy="242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sz w:val="28"/>
                                </w:rPr>
                                <w:t>SUCCESS CRITERIA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4096512" y="4517857"/>
                            <a:ext cx="53867" cy="242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10" name="Shape 5510"/>
                        <wps:cNvSpPr/>
                        <wps:spPr>
                          <a:xfrm>
                            <a:off x="437553" y="4768342"/>
                            <a:ext cx="2264410" cy="1384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4410" h="1384935">
                                <a:moveTo>
                                  <a:pt x="0" y="0"/>
                                </a:moveTo>
                                <a:lnTo>
                                  <a:pt x="2264410" y="0"/>
                                </a:lnTo>
                                <a:lnTo>
                                  <a:pt x="2264410" y="1384935"/>
                                </a:lnTo>
                                <a:lnTo>
                                  <a:pt x="0" y="13849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482778" y="4841812"/>
                            <a:ext cx="2310429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Students are provided with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482778" y="5025352"/>
                            <a:ext cx="2243334" cy="205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the skills </w:t>
                              </w:r>
                              <w:proofErr w:type="gramStart"/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and  language</w:t>
                              </w:r>
                              <w:proofErr w:type="gramEnd"/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482778" y="5214303"/>
                            <a:ext cx="1998433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be successful in </w:t>
                              </w:r>
                              <w:proofErr w:type="gramStart"/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their</w:t>
                              </w:r>
                              <w:proofErr w:type="gramEnd"/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482778" y="5398072"/>
                            <a:ext cx="1996416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interactions with others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1990852" y="5398072"/>
                            <a:ext cx="45579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11" name="Shape 5511"/>
                        <wps:cNvSpPr/>
                        <wps:spPr>
                          <a:xfrm>
                            <a:off x="2701925" y="4768342"/>
                            <a:ext cx="4381246" cy="1384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246" h="1384935">
                                <a:moveTo>
                                  <a:pt x="0" y="0"/>
                                </a:moveTo>
                                <a:lnTo>
                                  <a:pt x="4381246" y="0"/>
                                </a:lnTo>
                                <a:lnTo>
                                  <a:pt x="4381246" y="1384935"/>
                                </a:lnTo>
                                <a:lnTo>
                                  <a:pt x="0" y="13849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2744724" y="4866330"/>
                            <a:ext cx="78717" cy="156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2804414" y="4866330"/>
                            <a:ext cx="42781" cy="156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2846070" y="4841812"/>
                            <a:ext cx="5513891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The whole school behaviour focus is introduced at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assemblies  and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2846070" y="5025352"/>
                            <a:ext cx="3876172" cy="205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>explicitly taught and modelled in all classrooms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5770118" y="5025352"/>
                            <a:ext cx="45671" cy="205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2744724" y="5238821"/>
                            <a:ext cx="78717" cy="156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2804414" y="5238821"/>
                            <a:ext cx="42781" cy="156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2846070" y="5214303"/>
                            <a:ext cx="5270062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The shared metalanguage of relationships, responsibility and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2846070" y="5398072"/>
                            <a:ext cx="4029336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respect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are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used by the whole school community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5884926" y="5398072"/>
                            <a:ext cx="45579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2744724" y="5611058"/>
                            <a:ext cx="78717" cy="156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2804414" y="5611058"/>
                            <a:ext cx="42781" cy="156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2846070" y="5586540"/>
                            <a:ext cx="5282767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Expectations of student behaviour are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clarified,  reinforced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and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2846070" y="5770563"/>
                            <a:ext cx="1981492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>embedded in the school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4340098" y="5770563"/>
                            <a:ext cx="45579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2744724" y="5959031"/>
                            <a:ext cx="45579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12" name="Shape 5512"/>
                        <wps:cNvSpPr/>
                        <wps:spPr>
                          <a:xfrm>
                            <a:off x="437553" y="6153277"/>
                            <a:ext cx="2264410" cy="1942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4410" h="1942973">
                                <a:moveTo>
                                  <a:pt x="0" y="0"/>
                                </a:moveTo>
                                <a:lnTo>
                                  <a:pt x="2264410" y="0"/>
                                </a:lnTo>
                                <a:lnTo>
                                  <a:pt x="2264410" y="1942973"/>
                                </a:lnTo>
                                <a:lnTo>
                                  <a:pt x="0" y="19429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482778" y="6230049"/>
                            <a:ext cx="2670426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Positive behaviours are evident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482778" y="6413716"/>
                            <a:ext cx="2652756" cy="20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and create a </w:t>
                              </w:r>
                              <w:proofErr w:type="gramStart"/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safe  environment</w:t>
                              </w:r>
                              <w:proofErr w:type="gramEnd"/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482778" y="6602540"/>
                            <a:ext cx="1797359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conducive to learning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1839214" y="6602540"/>
                            <a:ext cx="45579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13" name="Shape 5513"/>
                        <wps:cNvSpPr/>
                        <wps:spPr>
                          <a:xfrm>
                            <a:off x="2701925" y="6153277"/>
                            <a:ext cx="4381246" cy="1942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246" h="1942973">
                                <a:moveTo>
                                  <a:pt x="0" y="0"/>
                                </a:moveTo>
                                <a:lnTo>
                                  <a:pt x="4381246" y="0"/>
                                </a:lnTo>
                                <a:lnTo>
                                  <a:pt x="4381246" y="1942973"/>
                                </a:lnTo>
                                <a:lnTo>
                                  <a:pt x="0" y="19429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2744724" y="6254567"/>
                            <a:ext cx="78717" cy="156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2804414" y="6254567"/>
                            <a:ext cx="42781" cy="156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2846070" y="6230049"/>
                            <a:ext cx="3696566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>The continuing implementation of the school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5632196" y="6230049"/>
                            <a:ext cx="50419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5669026" y="6230049"/>
                            <a:ext cx="125028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5765419" y="6230049"/>
                            <a:ext cx="45579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5797677" y="6230049"/>
                            <a:ext cx="1638840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i/>
                                  <w:sz w:val="24"/>
                                </w:rPr>
                                <w:t xml:space="preserve">Supporting Positive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2846070" y="6413716"/>
                            <a:ext cx="876236" cy="20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i/>
                                  <w:sz w:val="24"/>
                                </w:rPr>
                                <w:t xml:space="preserve">Behaviour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3503549" y="6413716"/>
                            <a:ext cx="4393911" cy="20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Policy develops consistency in metalanguage and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2846070" y="6602540"/>
                            <a:ext cx="1546875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>processes involved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4013835" y="6602540"/>
                            <a:ext cx="45579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2744724" y="6810954"/>
                            <a:ext cx="78717" cy="156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2804414" y="6810954"/>
                            <a:ext cx="42781" cy="156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2846070" y="6786436"/>
                            <a:ext cx="5313625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Individual Behaviour Support Plans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are  implemented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to provide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2846070" y="6974777"/>
                            <a:ext cx="3376099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personal adjustments based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on  students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5388356" y="6974777"/>
                            <a:ext cx="94879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’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5462143" y="6974777"/>
                            <a:ext cx="488062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>needs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5834380" y="6974777"/>
                            <a:ext cx="45579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2744724" y="7183446"/>
                            <a:ext cx="78717" cy="156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2804414" y="7183446"/>
                            <a:ext cx="42781" cy="156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2846070" y="7158927"/>
                            <a:ext cx="5294062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CMS strategies are used to establish and maintain safe and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6836664" y="7158927"/>
                            <a:ext cx="45579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2744724" y="7347268"/>
                            <a:ext cx="131130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2841498" y="7347268"/>
                            <a:ext cx="2911432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>accountable learning environments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5039106" y="7347268"/>
                            <a:ext cx="45579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2744724" y="7555555"/>
                            <a:ext cx="78717" cy="15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2804414" y="7555555"/>
                            <a:ext cx="42781" cy="15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2846070" y="7531037"/>
                            <a:ext cx="5417691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Additional teachers are trained to facilitate teacher conferencing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6928612" y="7531037"/>
                            <a:ext cx="45579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2744724" y="7719276"/>
                            <a:ext cx="131236" cy="205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2841498" y="7719276"/>
                            <a:ext cx="1111461" cy="205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>and feedback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3682746" y="7719276"/>
                            <a:ext cx="45671" cy="205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2744724" y="7903528"/>
                            <a:ext cx="45579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14" name="Shape 5514"/>
                        <wps:cNvSpPr/>
                        <wps:spPr>
                          <a:xfrm>
                            <a:off x="437553" y="8096250"/>
                            <a:ext cx="2264410" cy="129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4410" h="1297432">
                                <a:moveTo>
                                  <a:pt x="0" y="0"/>
                                </a:moveTo>
                                <a:lnTo>
                                  <a:pt x="2264410" y="0"/>
                                </a:lnTo>
                                <a:lnTo>
                                  <a:pt x="2264410" y="1297432"/>
                                </a:lnTo>
                                <a:lnTo>
                                  <a:pt x="0" y="129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482778" y="8174673"/>
                            <a:ext cx="2804743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Students have a positive mindset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482778" y="8358442"/>
                            <a:ext cx="979754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for learning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1222870" y="8358442"/>
                            <a:ext cx="45579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482778" y="8625268"/>
                            <a:ext cx="45579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15" name="Shape 5515"/>
                        <wps:cNvSpPr/>
                        <wps:spPr>
                          <a:xfrm>
                            <a:off x="2701925" y="8096250"/>
                            <a:ext cx="4381246" cy="129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246" h="1297432">
                                <a:moveTo>
                                  <a:pt x="0" y="0"/>
                                </a:moveTo>
                                <a:lnTo>
                                  <a:pt x="4381246" y="0"/>
                                </a:lnTo>
                                <a:lnTo>
                                  <a:pt x="4381246" y="1297432"/>
                                </a:lnTo>
                                <a:lnTo>
                                  <a:pt x="0" y="129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2744724" y="8199191"/>
                            <a:ext cx="78717" cy="156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2804414" y="8199191"/>
                            <a:ext cx="42781" cy="156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2846070" y="8174673"/>
                            <a:ext cx="5273087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>Learning dispositions are taught and reinforced in all classrooms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6822948" y="8174673"/>
                            <a:ext cx="45579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2744724" y="8382960"/>
                            <a:ext cx="78717" cy="15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2804414" y="8382960"/>
                            <a:ext cx="42781" cy="15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2846070" y="8358442"/>
                            <a:ext cx="5484849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Students are understanding of how a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positive  mindset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impacts 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2846070" y="8547164"/>
                            <a:ext cx="1101971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>their learning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3678174" y="8547164"/>
                            <a:ext cx="45579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2744724" y="8755451"/>
                            <a:ext cx="78717" cy="156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2804414" y="8755451"/>
                            <a:ext cx="42781" cy="156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2846070" y="8730932"/>
                            <a:ext cx="5448345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Students are taught, and understand, how the process of learning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2846070" y="8919401"/>
                            <a:ext cx="2502225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>helps them achieve their goals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4731004" y="8919401"/>
                            <a:ext cx="45579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16" name="Shape 5516"/>
                        <wps:cNvSpPr/>
                        <wps:spPr>
                          <a:xfrm>
                            <a:off x="437566" y="4430395"/>
                            <a:ext cx="13785" cy="4950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85" h="4950587">
                                <a:moveTo>
                                  <a:pt x="0" y="0"/>
                                </a:moveTo>
                                <a:lnTo>
                                  <a:pt x="13785" y="0"/>
                                </a:lnTo>
                                <a:lnTo>
                                  <a:pt x="13785" y="4950587"/>
                                </a:lnTo>
                                <a:lnTo>
                                  <a:pt x="0" y="4950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A3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7" name="Shape 5517"/>
                        <wps:cNvSpPr/>
                        <wps:spPr>
                          <a:xfrm>
                            <a:off x="2697226" y="4443095"/>
                            <a:ext cx="13785" cy="4937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85" h="4937887">
                                <a:moveTo>
                                  <a:pt x="0" y="0"/>
                                </a:moveTo>
                                <a:lnTo>
                                  <a:pt x="13785" y="0"/>
                                </a:lnTo>
                                <a:lnTo>
                                  <a:pt x="13785" y="4937887"/>
                                </a:lnTo>
                                <a:lnTo>
                                  <a:pt x="0" y="49378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A3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8" name="Shape 5518"/>
                        <wps:cNvSpPr/>
                        <wps:spPr>
                          <a:xfrm>
                            <a:off x="7069328" y="4430395"/>
                            <a:ext cx="13784" cy="4950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84" h="4950587">
                                <a:moveTo>
                                  <a:pt x="0" y="0"/>
                                </a:moveTo>
                                <a:lnTo>
                                  <a:pt x="13784" y="0"/>
                                </a:lnTo>
                                <a:lnTo>
                                  <a:pt x="13784" y="4950587"/>
                                </a:lnTo>
                                <a:lnTo>
                                  <a:pt x="0" y="4950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A3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9" name="Shape 5519"/>
                        <wps:cNvSpPr/>
                        <wps:spPr>
                          <a:xfrm>
                            <a:off x="437553" y="4430454"/>
                            <a:ext cx="6645657" cy="13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5657" h="13784">
                                <a:moveTo>
                                  <a:pt x="0" y="0"/>
                                </a:moveTo>
                                <a:lnTo>
                                  <a:pt x="6645657" y="0"/>
                                </a:lnTo>
                                <a:lnTo>
                                  <a:pt x="6645657" y="13784"/>
                                </a:lnTo>
                                <a:lnTo>
                                  <a:pt x="0" y="13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A3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20" name="Shape 5520"/>
                        <wps:cNvSpPr/>
                        <wps:spPr>
                          <a:xfrm>
                            <a:off x="450253" y="4763575"/>
                            <a:ext cx="6620257" cy="13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0257" h="13784">
                                <a:moveTo>
                                  <a:pt x="0" y="0"/>
                                </a:moveTo>
                                <a:lnTo>
                                  <a:pt x="6620257" y="0"/>
                                </a:lnTo>
                                <a:lnTo>
                                  <a:pt x="6620257" y="13784"/>
                                </a:lnTo>
                                <a:lnTo>
                                  <a:pt x="0" y="13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A3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21" name="Shape 5521"/>
                        <wps:cNvSpPr/>
                        <wps:spPr>
                          <a:xfrm>
                            <a:off x="450253" y="6148510"/>
                            <a:ext cx="6620257" cy="13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0257" h="13784">
                                <a:moveTo>
                                  <a:pt x="0" y="0"/>
                                </a:moveTo>
                                <a:lnTo>
                                  <a:pt x="6620257" y="0"/>
                                </a:lnTo>
                                <a:lnTo>
                                  <a:pt x="6620257" y="13784"/>
                                </a:lnTo>
                                <a:lnTo>
                                  <a:pt x="0" y="13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A3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22" name="Shape 5522"/>
                        <wps:cNvSpPr/>
                        <wps:spPr>
                          <a:xfrm>
                            <a:off x="450253" y="8091482"/>
                            <a:ext cx="6620257" cy="13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0257" h="13784">
                                <a:moveTo>
                                  <a:pt x="0" y="0"/>
                                </a:moveTo>
                                <a:lnTo>
                                  <a:pt x="6620257" y="0"/>
                                </a:lnTo>
                                <a:lnTo>
                                  <a:pt x="6620257" y="13784"/>
                                </a:lnTo>
                                <a:lnTo>
                                  <a:pt x="0" y="13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A3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23" name="Shape 5523"/>
                        <wps:cNvSpPr/>
                        <wps:spPr>
                          <a:xfrm>
                            <a:off x="437553" y="9379897"/>
                            <a:ext cx="6645657" cy="13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5657" h="13784">
                                <a:moveTo>
                                  <a:pt x="0" y="0"/>
                                </a:moveTo>
                                <a:lnTo>
                                  <a:pt x="6645657" y="0"/>
                                </a:lnTo>
                                <a:lnTo>
                                  <a:pt x="6645657" y="13784"/>
                                </a:lnTo>
                                <a:lnTo>
                                  <a:pt x="0" y="13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A3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50" name="Picture 35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456806" y="8657806"/>
                            <a:ext cx="2253107" cy="1574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102" style="width:598.157pt;height:841.93pt;position:absolute;mso-position-horizontal-relative:page;mso-position-horizontal:absolute;margin-left:1.81198e-05pt;mso-position-vertical-relative:page;margin-top:0pt;" coordsize="75965,106925">
                <v:shape id="Shape 5524" style="position:absolute;width:75587;height:106925;left:0;top:0;" coordsize="7558786,10692509" path="m0,0l7558786,0l7558786,10692509l0,10692509l0,0">
                  <v:stroke weight="0pt" endcap="flat" joinstyle="miter" miterlimit="10" on="false" color="#000000" opacity="0"/>
                  <v:fill on="true" color="#e8f0e8"/>
                </v:shape>
                <v:rect id="Rectangle 219" style="position:absolute;width:1732;height:2921;left:3173;top:56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Schoolbook" w:hAnsi="Century Schoolbook" w:eastAsia="Century Schoolbook" w:ascii="Century Schoolbook"/>
                            <w:b w:val="1"/>
                            <w:color w:val="39523b"/>
                            <w:sz w:val="36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20" style="position:absolute;width:73928;height:4502;left:4460;top:47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Schoolbook" w:hAnsi="Century Schoolbook" w:eastAsia="Century Schoolbook" w:ascii="Century Schoolbook"/>
                            <w:b w:val="1"/>
                            <w:color w:val="39523b"/>
                            <w:sz w:val="56"/>
                          </w:rPr>
                          <w:t xml:space="preserve">SAFE and HAPPY STUDENTS</w:t>
                        </w:r>
                      </w:p>
                    </w:txbxContent>
                  </v:textbox>
                </v:rect>
                <v:rect id="Rectangle 221" style="position:absolute;width:876;height:2921;left:60139;top:56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Schoolbook" w:hAnsi="Century Schoolbook" w:eastAsia="Century Schoolbook" w:ascii="Century Schoolbook"/>
                            <w:b w:val="1"/>
                            <w:color w:val="39523b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" style="position:absolute;width:84987;height:2054;left:5195;top:97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Greenmount Primary School  provides a learning environment in which students feel safe and     </w:t>
                        </w:r>
                      </w:p>
                    </w:txbxContent>
                  </v:textbox>
                </v:rect>
                <v:rect id="Rectangle 223" style="position:absolute;width:83081;height:2054;left:5241;top:115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supported. Our positive and proactive approach develops resilient, socially and culturally aware and </w:t>
                        </w:r>
                      </w:p>
                    </w:txbxContent>
                  </v:textbox>
                </v:rect>
                <v:rect id="Rectangle 224" style="position:absolute;width:83099;height:2054;left:5241;top:134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responsible young people.  We teach the skills and language needed to create a school community </w:t>
                        </w:r>
                      </w:p>
                    </w:txbxContent>
                  </v:textbox>
                </v:rect>
                <v:rect id="Rectangle 225" style="position:absolute;width:22124;height:2058;left:5241;top:152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where wellbeing is a focus.</w:t>
                        </w:r>
                      </w:p>
                    </w:txbxContent>
                  </v:textbox>
                </v:rect>
                <v:rect id="Rectangle 226" style="position:absolute;width:456;height:2058;left:21930;top:152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27" style="position:absolute;width:66172;height:135;left:4558;top:7942;" coordsize="6617208,13589" path="m0,13589l6617208,0">
                  <v:stroke weight="2pt" endcap="flat" joinstyle="round" on="true" color="#72a376"/>
                  <v:fill on="false" color="#000000" opacity="0"/>
                </v:shape>
                <v:shape id="Shape 228" style="position:absolute;width:64154;height:292;left:5637;top:53407;" coordsize="6415418,29210" path="m0,29210l6415418,0">
                  <v:stroke weight="2pt" endcap="flat" joinstyle="round" on="true" color="#ffffff"/>
                  <v:fill on="false" color="#000000" opacity="0"/>
                </v:shape>
                <v:shape id="Shape 230" style="position:absolute;width:32481;height:20045;left:4568;top:20071;" coordsize="3248165,2004568" path="m334099,0c149606,0,0,149606,0,334010l0,1670431c0,1854962,149606,2004568,334099,2004568l2914155,2004568c3098686,2004568,3248165,1854962,3248165,1670431l3248165,334010c3248165,149606,3098686,0,2914155,0x">
                  <v:stroke weight="8pt" endcap="flat" joinstyle="round" on="true" color="#72a376"/>
                  <v:fill on="false" color="#000000" opacity="0"/>
                </v:shape>
                <v:rect id="Rectangle 231" style="position:absolute;width:7507;height:2245;left:6344;top:222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6"/>
                          </w:rPr>
                          <w:t xml:space="preserve">Targets:</w:t>
                        </w:r>
                      </w:p>
                    </w:txbxContent>
                  </v:textbox>
                </v:rect>
                <v:rect id="Rectangle 232" style="position:absolute;width:498;height:2245;left:11998;top:222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" style="position:absolute;width:787;height:1562;left:6344;top:244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234" style="position:absolute;width:427;height:1562;left:6941;top:244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5" style="position:absolute;width:34757;height:2054;left:7355;top:242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24"/>
                          </w:rPr>
                          <w:t xml:space="preserve">BMIS data continues to reflect positive       </w:t>
                        </w:r>
                      </w:p>
                    </w:txbxContent>
                  </v:textbox>
                </v:rect>
                <v:rect id="Rectangle 236" style="position:absolute;width:34825;height:2054;left:7355;top:260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24"/>
                          </w:rPr>
                          <w:t xml:space="preserve">student  behaviours throughout the school</w:t>
                        </w:r>
                      </w:p>
                    </w:txbxContent>
                  </v:textbox>
                </v:rect>
                <v:rect id="Rectangle 237" style="position:absolute;width:455;height:2054;left:33564;top:260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" style="position:absolute;width:787;height:1562;left:6344;top:282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239" style="position:absolute;width:427;height:1562;left:6941;top:282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0" style="position:absolute;width:34452;height:2054;left:7355;top:279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24"/>
                          </w:rPr>
                          <w:t xml:space="preserve">Student feedback reflects positive               </w:t>
                        </w:r>
                      </w:p>
                    </w:txbxContent>
                  </v:textbox>
                </v:rect>
                <v:rect id="Rectangle 241" style="position:absolute;width:34352;height:2058;left:7355;top:297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24"/>
                          </w:rPr>
                          <w:t xml:space="preserve">dispositions and attitudes towards school </w:t>
                        </w:r>
                      </w:p>
                    </w:txbxContent>
                  </v:textbox>
                </v:rect>
                <v:rect id="Rectangle 242" style="position:absolute;width:16521;height:2054;left:7355;top:316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24"/>
                          </w:rPr>
                          <w:t xml:space="preserve">and school activities</w:t>
                        </w:r>
                      </w:p>
                    </w:txbxContent>
                  </v:textbox>
                </v:rect>
                <v:rect id="Rectangle 243" style="position:absolute;width:455;height:2054;left:19770;top:316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4" style="position:absolute;width:787;height:1562;left:6344;top:337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245" style="position:absolute;width:427;height:1562;left:6941;top:337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" style="position:absolute;width:37268;height:2054;left:7355;top:335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24"/>
                          </w:rPr>
                          <w:t xml:space="preserve">The high percentage of  students feeling safe </w:t>
                        </w:r>
                      </w:p>
                    </w:txbxContent>
                  </v:textbox>
                </v:rect>
                <v:rect id="Rectangle 247" style="position:absolute;width:28105;height:2054;left:7355;top:354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24"/>
                          </w:rPr>
                          <w:t xml:space="preserve">and happy at school is maintained</w:t>
                        </w:r>
                      </w:p>
                    </w:txbxContent>
                  </v:textbox>
                </v:rect>
                <v:rect id="Rectangle 248" style="position:absolute;width:455;height:2054;left:28460;top:354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0" style="position:absolute;width:6068;height:2921;left:71403;top:56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Schoolbook" w:hAnsi="Century Schoolbook" w:eastAsia="Century Schoolbook" w:ascii="Century Schoolbook"/>
                            <w:b w:val="1"/>
                            <w:color w:val="39523b"/>
                            <w:sz w:val="36"/>
                          </w:rPr>
                          <w:t xml:space="preserve">       </w:t>
                        </w:r>
                      </w:p>
                    </w:txbxContent>
                  </v:textbox>
                </v:rect>
                <v:shape id="Picture 252" style="position:absolute;width:27057;height:21492;left:37965;top:20069;" filled="f">
                  <v:imagedata r:id="rId24"/>
                </v:shape>
                <v:shape id="Shape 5525" style="position:absolute;width:22644;height:3378;left:4375;top:44304;" coordsize="2264410,337858" path="m0,0l2264410,0l2264410,337858l0,337858l0,0">
                  <v:stroke weight="0pt" endcap="flat" joinstyle="round" on="false" color="#000000" opacity="0"/>
                  <v:fill on="true" color="#72a376"/>
                </v:shape>
                <v:rect id="Rectangle 254" style="position:absolute;width:12182;height:2427;left:4827;top:451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INTENTIONS</w:t>
                        </w:r>
                      </w:p>
                    </w:txbxContent>
                  </v:textbox>
                </v:rect>
                <v:rect id="Rectangle 255" style="position:absolute;width:538;height:2427;left:13977;top:451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526" style="position:absolute;width:43812;height:3378;left:27019;top:44304;" coordsize="4381246,337858" path="m0,0l4381246,0l4381246,337858l0,337858l0,0">
                  <v:stroke weight="0pt" endcap="flat" joinstyle="round" on="false" color="#000000" opacity="0"/>
                  <v:fill on="true" color="#72a376"/>
                </v:shape>
                <v:rect id="Rectangle 257" style="position:absolute;width:18009;height:2427;left:27447;top:451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SUCCESS CRITERIA</w:t>
                        </w:r>
                      </w:p>
                    </w:txbxContent>
                  </v:textbox>
                </v:rect>
                <v:rect id="Rectangle 258" style="position:absolute;width:538;height:2427;left:40965;top:451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527" style="position:absolute;width:22644;height:13849;left:4375;top:47683;" coordsize="2264410,1384935" path="m0,0l2264410,0l2264410,1384935l0,1384935l0,0">
                  <v:stroke weight="0pt" endcap="flat" joinstyle="round" on="false" color="#000000" opacity="0"/>
                  <v:fill on="true" color="#e3ede4"/>
                </v:shape>
                <v:rect id="Rectangle 260" style="position:absolute;width:23104;height:2054;left:4827;top:484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Students are provided with </w:t>
                        </w:r>
                      </w:p>
                    </w:txbxContent>
                  </v:textbox>
                </v:rect>
                <v:rect id="Rectangle 261" style="position:absolute;width:22433;height:2058;left:4827;top:502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the skills and  language to </w:t>
                        </w:r>
                      </w:p>
                    </w:txbxContent>
                  </v:textbox>
                </v:rect>
                <v:rect id="Rectangle 262" style="position:absolute;width:19984;height:2054;left:4827;top:521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be successful in their      </w:t>
                        </w:r>
                      </w:p>
                    </w:txbxContent>
                  </v:textbox>
                </v:rect>
                <v:rect id="Rectangle 263" style="position:absolute;width:19964;height:2054;left:4827;top:539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interactions with others</w:t>
                        </w:r>
                      </w:p>
                    </w:txbxContent>
                  </v:textbox>
                </v:rect>
                <v:rect id="Rectangle 264" style="position:absolute;width:455;height:2054;left:19908;top:539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528" style="position:absolute;width:43812;height:13849;left:27019;top:47683;" coordsize="4381246,1384935" path="m0,0l4381246,0l4381246,1384935l0,1384935l0,0">
                  <v:stroke weight="0pt" endcap="flat" joinstyle="round" on="false" color="#000000" opacity="0"/>
                  <v:fill on="true" color="#e3ede4"/>
                </v:shape>
                <v:rect id="Rectangle 266" style="position:absolute;width:787;height:1562;left:27447;top:486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267" style="position:absolute;width:427;height:1562;left:28044;top:486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8" style="position:absolute;width:55138;height:2054;left:28460;top:484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The whole school behaviour focus is introduced at assemblies  and </w:t>
                        </w:r>
                      </w:p>
                    </w:txbxContent>
                  </v:textbox>
                </v:rect>
                <v:rect id="Rectangle 269" style="position:absolute;width:38761;height:2058;left:28460;top:502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explicitly taught and modelled in all classrooms</w:t>
                        </w:r>
                      </w:p>
                    </w:txbxContent>
                  </v:textbox>
                </v:rect>
                <v:rect id="Rectangle 270" style="position:absolute;width:456;height:2058;left:57701;top:502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1" style="position:absolute;width:787;height:1562;left:27447;top:523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272" style="position:absolute;width:427;height:1562;left:28044;top:523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3" style="position:absolute;width:52700;height:2054;left:28460;top:521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The shared metalanguage of relationships, responsibility and      </w:t>
                        </w:r>
                      </w:p>
                    </w:txbxContent>
                  </v:textbox>
                </v:rect>
                <v:rect id="Rectangle 274" style="position:absolute;width:40293;height:2054;left:28460;top:539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respect are used by the whole school community</w:t>
                        </w:r>
                      </w:p>
                    </w:txbxContent>
                  </v:textbox>
                </v:rect>
                <v:rect id="Rectangle 275" style="position:absolute;width:455;height:2054;left:58849;top:539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" style="position:absolute;width:787;height:1562;left:27447;top:561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277" style="position:absolute;width:427;height:1562;left:28044;top:561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" style="position:absolute;width:52827;height:2054;left:28460;top:558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Expectations of student behaviour are clarified,  reinforced and  </w:t>
                        </w:r>
                      </w:p>
                    </w:txbxContent>
                  </v:textbox>
                </v:rect>
                <v:rect id="Rectangle 279" style="position:absolute;width:19814;height:2054;left:28460;top:577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embedded in the school</w:t>
                        </w:r>
                      </w:p>
                    </w:txbxContent>
                  </v:textbox>
                </v:rect>
                <v:rect id="Rectangle 280" style="position:absolute;width:455;height:2054;left:43400;top:577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1" style="position:absolute;width:455;height:2054;left:27447;top:595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529" style="position:absolute;width:22644;height:19429;left:4375;top:61532;" coordsize="2264410,1942973" path="m0,0l2264410,0l2264410,1942973l0,1942973l0,0">
                  <v:stroke weight="0pt" endcap="flat" joinstyle="round" on="false" color="#000000" opacity="0"/>
                  <v:fill on="true" color="#ffffff"/>
                </v:shape>
                <v:rect id="Rectangle 283" style="position:absolute;width:26704;height:2054;left:4827;top:623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Positive behaviours are evident </w:t>
                        </w:r>
                      </w:p>
                    </w:txbxContent>
                  </v:textbox>
                </v:rect>
                <v:rect id="Rectangle 284" style="position:absolute;width:26527;height:2058;left:4827;top:641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and create a safe  environment </w:t>
                        </w:r>
                      </w:p>
                    </w:txbxContent>
                  </v:textbox>
                </v:rect>
                <v:rect id="Rectangle 285" style="position:absolute;width:17973;height:2054;left:4827;top:660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conducive to learning</w:t>
                        </w:r>
                      </w:p>
                    </w:txbxContent>
                  </v:textbox>
                </v:rect>
                <v:rect id="Rectangle 286" style="position:absolute;width:455;height:2054;left:18392;top:660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530" style="position:absolute;width:43812;height:19429;left:27019;top:61532;" coordsize="4381246,1942973" path="m0,0l4381246,0l4381246,1942973l0,1942973l0,0">
                  <v:stroke weight="0pt" endcap="flat" joinstyle="round" on="false" color="#000000" opacity="0"/>
                  <v:fill on="true" color="#ffffff"/>
                </v:shape>
                <v:rect id="Rectangle 288" style="position:absolute;width:787;height:1562;left:27447;top:625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289" style="position:absolute;width:427;height:1562;left:28044;top:625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0" style="position:absolute;width:36965;height:2054;left:28460;top:623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The continuing implementation of the school</w:t>
                        </w:r>
                      </w:p>
                    </w:txbxContent>
                  </v:textbox>
                </v:rect>
                <v:rect id="Rectangle 291" style="position:absolute;width:504;height:2054;left:56321;top:623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’</w:t>
                        </w:r>
                      </w:p>
                    </w:txbxContent>
                  </v:textbox>
                </v:rect>
                <v:rect id="Rectangle 292" style="position:absolute;width:1250;height:2054;left:56690;top:623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s </w:t>
                        </w:r>
                      </w:p>
                    </w:txbxContent>
                  </v:textbox>
                </v:rect>
                <v:rect id="Rectangle 293" style="position:absolute;width:455;height:2054;left:57654;top:623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4" style="position:absolute;width:16388;height:2054;left:57976;top:623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24"/>
                          </w:rPr>
                          <w:t xml:space="preserve">Supporting Positive </w:t>
                        </w:r>
                      </w:p>
                    </w:txbxContent>
                  </v:textbox>
                </v:rect>
                <v:rect id="Rectangle 295" style="position:absolute;width:8762;height:2058;left:28460;top:641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24"/>
                          </w:rPr>
                          <w:t xml:space="preserve">Behaviour </w:t>
                        </w:r>
                      </w:p>
                    </w:txbxContent>
                  </v:textbox>
                </v:rect>
                <v:rect id="Rectangle 296" style="position:absolute;width:43939;height:2058;left:35035;top:641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Policy develops consistency in metalanguage and        </w:t>
                        </w:r>
                      </w:p>
                    </w:txbxContent>
                  </v:textbox>
                </v:rect>
                <v:rect id="Rectangle 297" style="position:absolute;width:15468;height:2054;left:28460;top:660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processes involved</w:t>
                        </w:r>
                      </w:p>
                    </w:txbxContent>
                  </v:textbox>
                </v:rect>
                <v:rect id="Rectangle 298" style="position:absolute;width:455;height:2054;left:40138;top:660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9" style="position:absolute;width:787;height:1562;left:27447;top:681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300" style="position:absolute;width:427;height:1562;left:28044;top:681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1" style="position:absolute;width:53136;height:2054;left:28460;top:678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Individual Behaviour Support Plans are  implemented to provide </w:t>
                        </w:r>
                      </w:p>
                    </w:txbxContent>
                  </v:textbox>
                </v:rect>
                <v:rect id="Rectangle 302" style="position:absolute;width:33760;height:2054;left:28460;top:697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personal adjustments based on  students</w:t>
                        </w:r>
                      </w:p>
                    </w:txbxContent>
                  </v:textbox>
                </v:rect>
                <v:rect id="Rectangle 303" style="position:absolute;width:948;height:2054;left:53883;top:697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’ </w:t>
                        </w:r>
                      </w:p>
                    </w:txbxContent>
                  </v:textbox>
                </v:rect>
                <v:rect id="Rectangle 304" style="position:absolute;width:4880;height:2054;left:54621;top:697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needs</w:t>
                        </w:r>
                      </w:p>
                    </w:txbxContent>
                  </v:textbox>
                </v:rect>
                <v:rect id="Rectangle 305" style="position:absolute;width:455;height:2054;left:58343;top:697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6" style="position:absolute;width:787;height:1562;left:27447;top:718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307" style="position:absolute;width:427;height:1562;left:28044;top:718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" style="position:absolute;width:52940;height:2054;left:28460;top:715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CMS strategies are used to establish and maintain safe and          </w:t>
                        </w:r>
                      </w:p>
                    </w:txbxContent>
                  </v:textbox>
                </v:rect>
                <v:rect id="Rectangle 309" style="position:absolute;width:455;height:2054;left:68366;top:715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0" style="position:absolute;width:1311;height:2054;left:27447;top:734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311" style="position:absolute;width:29114;height:2054;left:28414;top:734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accountable learning environments</w:t>
                        </w:r>
                      </w:p>
                    </w:txbxContent>
                  </v:textbox>
                </v:rect>
                <v:rect id="Rectangle 312" style="position:absolute;width:455;height:2054;left:50391;top:734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3" style="position:absolute;width:787;height:1562;left:27447;top:755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314" style="position:absolute;width:427;height:1562;left:28044;top:755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5" style="position:absolute;width:54176;height:2054;left:28460;top:753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Additional teachers are trained to facilitate teacher conferencing  </w:t>
                        </w:r>
                      </w:p>
                    </w:txbxContent>
                  </v:textbox>
                </v:rect>
                <v:rect id="Rectangle 316" style="position:absolute;width:455;height:2054;left:69286;top:753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7" style="position:absolute;width:1312;height:2058;left:27447;top:771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318" style="position:absolute;width:11114;height:2058;left:28414;top:771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and feedback</w:t>
                        </w:r>
                      </w:p>
                    </w:txbxContent>
                  </v:textbox>
                </v:rect>
                <v:rect id="Rectangle 319" style="position:absolute;width:456;height:2058;left:36827;top:771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0" style="position:absolute;width:455;height:2054;left:27447;top:790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531" style="position:absolute;width:22644;height:12974;left:4375;top:80962;" coordsize="2264410,1297432" path="m0,0l2264410,0l2264410,1297432l0,1297432l0,0">
                  <v:stroke weight="0pt" endcap="flat" joinstyle="round" on="false" color="#000000" opacity="0"/>
                  <v:fill on="true" color="#e3ede4"/>
                </v:shape>
                <v:rect id="Rectangle 322" style="position:absolute;width:28047;height:2054;left:4827;top:817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Students have a positive mindset </w:t>
                        </w:r>
                      </w:p>
                    </w:txbxContent>
                  </v:textbox>
                </v:rect>
                <v:rect id="Rectangle 323" style="position:absolute;width:9797;height:2054;left:4827;top:835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for learning</w:t>
                        </w:r>
                      </w:p>
                    </w:txbxContent>
                  </v:textbox>
                </v:rect>
                <v:rect id="Rectangle 324" style="position:absolute;width:455;height:2054;left:12228;top:835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5" style="position:absolute;width:455;height:2054;left:4827;top:862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532" style="position:absolute;width:43812;height:12974;left:27019;top:80962;" coordsize="4381246,1297432" path="m0,0l4381246,0l4381246,1297432l0,1297432l0,0">
                  <v:stroke weight="0pt" endcap="flat" joinstyle="round" on="false" color="#000000" opacity="0"/>
                  <v:fill on="true" color="#e3ede4"/>
                </v:shape>
                <v:rect id="Rectangle 327" style="position:absolute;width:787;height:1562;left:27447;top:819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328" style="position:absolute;width:427;height:1562;left:28044;top:819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9" style="position:absolute;width:52730;height:2054;left:28460;top:817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Learning dispositions are taught and reinforced in all classrooms</w:t>
                        </w:r>
                      </w:p>
                    </w:txbxContent>
                  </v:textbox>
                </v:rect>
                <v:rect id="Rectangle 330" style="position:absolute;width:455;height:2054;left:68229;top:817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1" style="position:absolute;width:787;height:1562;left:27447;top:838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332" style="position:absolute;width:427;height:1562;left:28044;top:838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3" style="position:absolute;width:54848;height:2054;left:28460;top:835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Students are understanding of how a positive  mindset impacts on </w:t>
                        </w:r>
                      </w:p>
                    </w:txbxContent>
                  </v:textbox>
                </v:rect>
                <v:rect id="Rectangle 334" style="position:absolute;width:11019;height:2054;left:28460;top:854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their learning</w:t>
                        </w:r>
                      </w:p>
                    </w:txbxContent>
                  </v:textbox>
                </v:rect>
                <v:rect id="Rectangle 335" style="position:absolute;width:455;height:2054;left:36781;top:854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6" style="position:absolute;width:787;height:1562;left:27447;top:875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337" style="position:absolute;width:427;height:1562;left:28044;top:875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8" style="position:absolute;width:54483;height:2054;left:28460;top:873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Students are taught, and understand, how the process of learning </w:t>
                        </w:r>
                      </w:p>
                    </w:txbxContent>
                  </v:textbox>
                </v:rect>
                <v:rect id="Rectangle 339" style="position:absolute;width:25022;height:2054;left:28460;top:891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helps them achieve their goals</w:t>
                        </w:r>
                      </w:p>
                    </w:txbxContent>
                  </v:textbox>
                </v:rect>
                <v:rect id="Rectangle 340" style="position:absolute;width:455;height:2054;left:47310;top:891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533" style="position:absolute;width:137;height:49505;left:4375;top:44303;" coordsize="13785,4950587" path="m0,0l13785,0l13785,4950587l0,4950587l0,0">
                  <v:stroke weight="0pt" endcap="flat" joinstyle="round" on="false" color="#000000" opacity="0"/>
                  <v:fill on="true" color="#72a376"/>
                </v:shape>
                <v:shape id="Shape 5534" style="position:absolute;width:137;height:49378;left:26972;top:44430;" coordsize="13785,4937887" path="m0,0l13785,0l13785,4937887l0,4937887l0,0">
                  <v:stroke weight="0pt" endcap="flat" joinstyle="round" on="false" color="#000000" opacity="0"/>
                  <v:fill on="true" color="#72a376"/>
                </v:shape>
                <v:shape id="Shape 5535" style="position:absolute;width:137;height:49505;left:70693;top:44303;" coordsize="13784,4950587" path="m0,0l13784,0l13784,4950587l0,4950587l0,0">
                  <v:stroke weight="0pt" endcap="flat" joinstyle="round" on="false" color="#000000" opacity="0"/>
                  <v:fill on="true" color="#72a376"/>
                </v:shape>
                <v:shape id="Shape 5536" style="position:absolute;width:66456;height:137;left:4375;top:44304;" coordsize="6645657,13784" path="m0,0l6645657,0l6645657,13784l0,13784l0,0">
                  <v:stroke weight="0pt" endcap="flat" joinstyle="round" on="false" color="#000000" opacity="0"/>
                  <v:fill on="true" color="#72a376"/>
                </v:shape>
                <v:shape id="Shape 5537" style="position:absolute;width:66202;height:137;left:4502;top:47635;" coordsize="6620257,13784" path="m0,0l6620257,0l6620257,13784l0,13784l0,0">
                  <v:stroke weight="0pt" endcap="flat" joinstyle="round" on="false" color="#000000" opacity="0"/>
                  <v:fill on="true" color="#72a376"/>
                </v:shape>
                <v:shape id="Shape 5538" style="position:absolute;width:66202;height:137;left:4502;top:61485;" coordsize="6620257,13784" path="m0,0l6620257,0l6620257,13784l0,13784l0,0">
                  <v:stroke weight="0pt" endcap="flat" joinstyle="round" on="false" color="#000000" opacity="0"/>
                  <v:fill on="true" color="#72a376"/>
                </v:shape>
                <v:shape id="Shape 5539" style="position:absolute;width:66202;height:137;left:4502;top:80914;" coordsize="6620257,13784" path="m0,0l6620257,0l6620257,13784l0,13784l0,0">
                  <v:stroke weight="0pt" endcap="flat" joinstyle="round" on="false" color="#000000" opacity="0"/>
                  <v:fill on="true" color="#72a376"/>
                </v:shape>
                <v:shape id="Shape 5540" style="position:absolute;width:66456;height:137;left:4375;top:93798;" coordsize="6645657,13784" path="m0,0l6645657,0l6645657,13784l0,13784l0,0">
                  <v:stroke weight="0pt" endcap="flat" joinstyle="round" on="false" color="#000000" opacity="0"/>
                  <v:fill on="true" color="#72a376"/>
                </v:shape>
                <v:shape id="Picture 350" style="position:absolute;width:22531;height:15748;left:4568;top:86578;" filled="f">
                  <v:imagedata r:id="rId25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F3739B" w:rsidRDefault="007C3A00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-32715</wp:posOffset>
                </wp:positionH>
                <wp:positionV relativeFrom="page">
                  <wp:posOffset>0</wp:posOffset>
                </wp:positionV>
                <wp:extent cx="7591503" cy="10692509"/>
                <wp:effectExtent l="0" t="0" r="0" b="0"/>
                <wp:wrapTopAndBottom/>
                <wp:docPr id="4880" name="Group 48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1503" cy="10692509"/>
                          <a:chOff x="0" y="0"/>
                          <a:chExt cx="7591503" cy="10692509"/>
                        </a:xfrm>
                      </wpg:grpSpPr>
                      <wps:wsp>
                        <wps:cNvPr id="5541" name="Shape 5541"/>
                        <wps:cNvSpPr/>
                        <wps:spPr>
                          <a:xfrm>
                            <a:off x="32717" y="0"/>
                            <a:ext cx="7558786" cy="10692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8786" h="10692509">
                                <a:moveTo>
                                  <a:pt x="0" y="0"/>
                                </a:moveTo>
                                <a:lnTo>
                                  <a:pt x="7558786" y="0"/>
                                </a:lnTo>
                                <a:lnTo>
                                  <a:pt x="7558786" y="10692509"/>
                                </a:lnTo>
                                <a:lnTo>
                                  <a:pt x="0" y="106925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F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0" y="569980"/>
                            <a:ext cx="612644" cy="292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Century Schoolbook" w:eastAsia="Century Schoolbook" w:hAnsi="Century Schoolbook" w:cs="Century Schoolbook"/>
                                  <w:b/>
                                  <w:color w:val="39523B"/>
                                  <w:sz w:val="36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460351" y="477855"/>
                            <a:ext cx="7704627" cy="4502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Century Schoolbook" w:eastAsia="Century Schoolbook" w:hAnsi="Century Schoolbook" w:cs="Century Schoolbook"/>
                                  <w:b/>
                                  <w:color w:val="39523B"/>
                                  <w:sz w:val="56"/>
                                </w:rPr>
                                <w:t xml:space="preserve">ENGAGED and CHALLENGED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6262575" y="477855"/>
                            <a:ext cx="135169" cy="4502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Century Schoolbook" w:eastAsia="Century Schoolbook" w:hAnsi="Century Schoolbook" w:cs="Century Schoolbook"/>
                                  <w:b/>
                                  <w:color w:val="39523B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524689" y="1348041"/>
                            <a:ext cx="8476347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At Greenmount Primary School students and staff have opportunities to develop their strengths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524689" y="1531709"/>
                            <a:ext cx="8477421" cy="20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through challenge. Teachers use a comprehensive range of strategies to promote engagement with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524689" y="1720532"/>
                            <a:ext cx="4903612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learning and deliver programs that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enrich  student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learning.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4221176" y="1720532"/>
                            <a:ext cx="45579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" name="Shape 362"/>
                        <wps:cNvSpPr/>
                        <wps:spPr>
                          <a:xfrm>
                            <a:off x="621704" y="4857115"/>
                            <a:ext cx="6478816" cy="25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8816" h="25019">
                                <a:moveTo>
                                  <a:pt x="0" y="25019"/>
                                </a:moveTo>
                                <a:lnTo>
                                  <a:pt x="6478816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" name="Shape 364"/>
                        <wps:cNvSpPr/>
                        <wps:spPr>
                          <a:xfrm>
                            <a:off x="476048" y="2283206"/>
                            <a:ext cx="3645180" cy="2051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5180" h="2051940">
                                <a:moveTo>
                                  <a:pt x="341986" y="0"/>
                                </a:moveTo>
                                <a:cubicBezTo>
                                  <a:pt x="153137" y="0"/>
                                  <a:pt x="0" y="153162"/>
                                  <a:pt x="0" y="342012"/>
                                </a:cubicBezTo>
                                <a:lnTo>
                                  <a:pt x="0" y="1709928"/>
                                </a:lnTo>
                                <a:cubicBezTo>
                                  <a:pt x="0" y="1898777"/>
                                  <a:pt x="153137" y="2051940"/>
                                  <a:pt x="341986" y="2051940"/>
                                </a:cubicBezTo>
                                <a:lnTo>
                                  <a:pt x="3303169" y="2051940"/>
                                </a:lnTo>
                                <a:cubicBezTo>
                                  <a:pt x="3492018" y="2051940"/>
                                  <a:pt x="3645180" y="1898777"/>
                                  <a:pt x="3645180" y="1709928"/>
                                </a:cubicBezTo>
                                <a:lnTo>
                                  <a:pt x="3645180" y="342012"/>
                                </a:lnTo>
                                <a:cubicBezTo>
                                  <a:pt x="3645180" y="153162"/>
                                  <a:pt x="3492018" y="0"/>
                                  <a:pt x="3303169" y="0"/>
                                </a:cubicBezTo>
                                <a:close/>
                              </a:path>
                            </a:pathLst>
                          </a:custGeom>
                          <a:ln w="101600" cap="flat">
                            <a:round/>
                          </a:ln>
                        </wps:spPr>
                        <wps:style>
                          <a:lnRef idx="1">
                            <a:srgbClr val="72A3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" name="Rectangle 365"/>
                        <wps:cNvSpPr/>
                        <wps:spPr>
                          <a:xfrm>
                            <a:off x="657937" y="2500900"/>
                            <a:ext cx="750658" cy="224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6"/>
                                </w:rPr>
                                <w:t>Targets: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1223430" y="2500900"/>
                            <a:ext cx="49721" cy="224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" name="Rectangle 367"/>
                        <wps:cNvSpPr/>
                        <wps:spPr>
                          <a:xfrm>
                            <a:off x="657937" y="2724094"/>
                            <a:ext cx="78716" cy="15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717678" y="2724094"/>
                            <a:ext cx="42781" cy="15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759029" y="2699576"/>
                            <a:ext cx="4003319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i/>
                                  <w:sz w:val="24"/>
                                </w:rPr>
                                <w:t xml:space="preserve">Classroom observations and student feedback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759029" y="2883243"/>
                            <a:ext cx="3794732" cy="20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i/>
                                  <w:sz w:val="24"/>
                                </w:rPr>
                                <w:t>indicate that students are engaged in learning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3609798" y="2883243"/>
                            <a:ext cx="45671" cy="20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657937" y="3096585"/>
                            <a:ext cx="78716" cy="15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717678" y="3096585"/>
                            <a:ext cx="42781" cy="15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759029" y="3072066"/>
                            <a:ext cx="4149939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i/>
                                  <w:sz w:val="24"/>
                                </w:rPr>
                                <w:t xml:space="preserve">Teacher survey </w:t>
                              </w:r>
                              <w:proofErr w:type="gramStart"/>
                              <w:r>
                                <w:rPr>
                                  <w:i/>
                                  <w:sz w:val="24"/>
                                </w:rPr>
                                <w:t>reflects  confidence</w:t>
                              </w:r>
                              <w:proofErr w:type="gramEnd"/>
                              <w:r>
                                <w:rPr>
                                  <w:i/>
                                  <w:sz w:val="24"/>
                                </w:rPr>
                                <w:t xml:space="preserve"> in delivery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759029" y="3255963"/>
                            <a:ext cx="2837415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i/>
                                  <w:sz w:val="24"/>
                                </w:rPr>
                                <w:t xml:space="preserve">implementation of </w:t>
                              </w:r>
                              <w:proofErr w:type="gramStart"/>
                              <w:r>
                                <w:rPr>
                                  <w:i/>
                                  <w:sz w:val="24"/>
                                </w:rPr>
                                <w:t>STEM  program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2892630" y="3255963"/>
                            <a:ext cx="45579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657937" y="3468822"/>
                            <a:ext cx="78716" cy="15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717678" y="3468822"/>
                            <a:ext cx="42781" cy="15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759029" y="3444303"/>
                            <a:ext cx="4198746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i/>
                                  <w:sz w:val="24"/>
                                </w:rPr>
                                <w:t xml:space="preserve">Individual Education Plans and Special Educational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759029" y="3627844"/>
                            <a:ext cx="4233860" cy="20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i/>
                                  <w:sz w:val="24"/>
                                </w:rPr>
                                <w:t xml:space="preserve">Needs (SEN) reporting inform parents of individual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759029" y="3816794"/>
                            <a:ext cx="2836205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i/>
                                  <w:sz w:val="24"/>
                                </w:rPr>
                                <w:t>student progress and achievement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2888058" y="3816794"/>
                            <a:ext cx="45579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4" name="Picture 38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340049" y="2321306"/>
                            <a:ext cx="1790954" cy="22365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42" name="Shape 5542"/>
                        <wps:cNvSpPr/>
                        <wps:spPr>
                          <a:xfrm>
                            <a:off x="513983" y="4663389"/>
                            <a:ext cx="2264410" cy="3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4410" h="308915">
                                <a:moveTo>
                                  <a:pt x="0" y="0"/>
                                </a:moveTo>
                                <a:lnTo>
                                  <a:pt x="2264410" y="0"/>
                                </a:lnTo>
                                <a:lnTo>
                                  <a:pt x="2264410" y="308915"/>
                                </a:lnTo>
                                <a:lnTo>
                                  <a:pt x="0" y="3089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A3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561443" y="4752172"/>
                            <a:ext cx="1218201" cy="242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sz w:val="28"/>
                                </w:rPr>
                                <w:t>INTENTIONS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1476452" y="4752172"/>
                            <a:ext cx="53867" cy="242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3" name="Shape 5543"/>
                        <wps:cNvSpPr/>
                        <wps:spPr>
                          <a:xfrm>
                            <a:off x="2778330" y="4663389"/>
                            <a:ext cx="4381247" cy="3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247" h="308915">
                                <a:moveTo>
                                  <a:pt x="0" y="0"/>
                                </a:moveTo>
                                <a:lnTo>
                                  <a:pt x="4381247" y="0"/>
                                </a:lnTo>
                                <a:lnTo>
                                  <a:pt x="4381247" y="308915"/>
                                </a:lnTo>
                                <a:lnTo>
                                  <a:pt x="0" y="3089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A3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2818843" y="4752172"/>
                            <a:ext cx="1805255" cy="242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sz w:val="28"/>
                                </w:rPr>
                                <w:t>SUCCESS CRITERIA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4170630" y="4752172"/>
                            <a:ext cx="53867" cy="242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4" name="Shape 5544"/>
                        <wps:cNvSpPr/>
                        <wps:spPr>
                          <a:xfrm>
                            <a:off x="513983" y="4972177"/>
                            <a:ext cx="2264410" cy="1570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4410" h="1570989">
                                <a:moveTo>
                                  <a:pt x="0" y="0"/>
                                </a:moveTo>
                                <a:lnTo>
                                  <a:pt x="2264410" y="0"/>
                                </a:lnTo>
                                <a:lnTo>
                                  <a:pt x="2264410" y="1570989"/>
                                </a:lnTo>
                                <a:lnTo>
                                  <a:pt x="0" y="15709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561443" y="5048339"/>
                            <a:ext cx="2506447" cy="205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Students are explicitly taught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561443" y="5232718"/>
                            <a:ext cx="2841651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problem solving and higher order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561443" y="5421059"/>
                            <a:ext cx="1141501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thinking skills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1425906" y="5421059"/>
                            <a:ext cx="45579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561443" y="5604828"/>
                            <a:ext cx="45579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593612" y="5604828"/>
                            <a:ext cx="45579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561443" y="5793550"/>
                            <a:ext cx="45579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561443" y="5977319"/>
                            <a:ext cx="45579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561443" y="6165787"/>
                            <a:ext cx="45579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561443" y="6349327"/>
                            <a:ext cx="45671" cy="205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5" name="Shape 5545"/>
                        <wps:cNvSpPr/>
                        <wps:spPr>
                          <a:xfrm>
                            <a:off x="2778330" y="4972177"/>
                            <a:ext cx="4381247" cy="1570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247" h="1570989">
                                <a:moveTo>
                                  <a:pt x="0" y="0"/>
                                </a:moveTo>
                                <a:lnTo>
                                  <a:pt x="4381247" y="0"/>
                                </a:lnTo>
                                <a:lnTo>
                                  <a:pt x="4381247" y="1570989"/>
                                </a:lnTo>
                                <a:lnTo>
                                  <a:pt x="0" y="15709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2851227" y="5072874"/>
                            <a:ext cx="78903" cy="156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2911045" y="5072874"/>
                            <a:ext cx="42882" cy="156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2957018" y="5048339"/>
                            <a:ext cx="5302480" cy="205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Teachers provide authentic tasks in learning where higher order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" name="Rectangle 406"/>
                        <wps:cNvSpPr/>
                        <wps:spPr>
                          <a:xfrm>
                            <a:off x="2957018" y="5232718"/>
                            <a:ext cx="1851611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>thinking skills are used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4354400" y="5232718"/>
                            <a:ext cx="45579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" name="Rectangle 408"/>
                        <wps:cNvSpPr/>
                        <wps:spPr>
                          <a:xfrm>
                            <a:off x="2851227" y="5445577"/>
                            <a:ext cx="78717" cy="156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2911045" y="5445577"/>
                            <a:ext cx="42781" cy="156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" name="Rectangle 410"/>
                        <wps:cNvSpPr/>
                        <wps:spPr>
                          <a:xfrm>
                            <a:off x="2957018" y="5421059"/>
                            <a:ext cx="5367875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Collaborative tasks and integration of IT support problem solving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" name="Rectangle 411"/>
                        <wps:cNvSpPr/>
                        <wps:spPr>
                          <a:xfrm>
                            <a:off x="2957018" y="5604828"/>
                            <a:ext cx="1117501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>and creativity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3798139" y="5604828"/>
                            <a:ext cx="45579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2851227" y="5818068"/>
                            <a:ext cx="78717" cy="156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" name="Rectangle 414"/>
                        <wps:cNvSpPr/>
                        <wps:spPr>
                          <a:xfrm>
                            <a:off x="2911045" y="5818068"/>
                            <a:ext cx="42781" cy="156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" name="Rectangle 415"/>
                        <wps:cNvSpPr/>
                        <wps:spPr>
                          <a:xfrm>
                            <a:off x="2957018" y="5793550"/>
                            <a:ext cx="5092989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Professional Learning is accessed by teachers, including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" name="Rectangle 416"/>
                        <wps:cNvSpPr/>
                        <wps:spPr>
                          <a:xfrm>
                            <a:off x="2957018" y="5977319"/>
                            <a:ext cx="2603267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>Questioning Techniques, Bloom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" name="Rectangle 417"/>
                        <wps:cNvSpPr/>
                        <wps:spPr>
                          <a:xfrm>
                            <a:off x="4915613" y="5977319"/>
                            <a:ext cx="50419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" name="Rectangle 418"/>
                        <wps:cNvSpPr/>
                        <wps:spPr>
                          <a:xfrm>
                            <a:off x="4952443" y="5977319"/>
                            <a:ext cx="2505654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s Taxonomy and Higher Order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" name="Rectangle 419"/>
                        <wps:cNvSpPr/>
                        <wps:spPr>
                          <a:xfrm>
                            <a:off x="2957018" y="6165787"/>
                            <a:ext cx="1103989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>thinking skills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" name="Rectangle 420"/>
                        <wps:cNvSpPr/>
                        <wps:spPr>
                          <a:xfrm>
                            <a:off x="3788995" y="6165787"/>
                            <a:ext cx="45579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6" name="Shape 5546"/>
                        <wps:cNvSpPr/>
                        <wps:spPr>
                          <a:xfrm>
                            <a:off x="513983" y="6543269"/>
                            <a:ext cx="2264410" cy="1036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4410" h="1036599">
                                <a:moveTo>
                                  <a:pt x="0" y="0"/>
                                </a:moveTo>
                                <a:lnTo>
                                  <a:pt x="2264410" y="0"/>
                                </a:lnTo>
                                <a:lnTo>
                                  <a:pt x="2264410" y="1036599"/>
                                </a:lnTo>
                                <a:lnTo>
                                  <a:pt x="0" y="10365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" name="Rectangle 422"/>
                        <wps:cNvSpPr/>
                        <wps:spPr>
                          <a:xfrm>
                            <a:off x="561443" y="6620954"/>
                            <a:ext cx="2816844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Science, Technology, Engineering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" name="Rectangle 423"/>
                        <wps:cNvSpPr/>
                        <wps:spPr>
                          <a:xfrm>
                            <a:off x="561443" y="6804724"/>
                            <a:ext cx="2608914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and Mathematics (STEM) is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" name="Rectangle 424"/>
                        <wps:cNvSpPr/>
                        <wps:spPr>
                          <a:xfrm>
                            <a:off x="561443" y="6993192"/>
                            <a:ext cx="2198095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delivered in all classroo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ms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2221181" y="6993192"/>
                            <a:ext cx="45579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" name="Rectangle 426"/>
                        <wps:cNvSpPr/>
                        <wps:spPr>
                          <a:xfrm>
                            <a:off x="561443" y="7177215"/>
                            <a:ext cx="45579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" name="Rectangle 427"/>
                        <wps:cNvSpPr/>
                        <wps:spPr>
                          <a:xfrm>
                            <a:off x="593612" y="7177215"/>
                            <a:ext cx="45579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7" name="Shape 5547"/>
                        <wps:cNvSpPr/>
                        <wps:spPr>
                          <a:xfrm>
                            <a:off x="2778330" y="6543269"/>
                            <a:ext cx="4381247" cy="1036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247" h="1036599">
                                <a:moveTo>
                                  <a:pt x="0" y="0"/>
                                </a:moveTo>
                                <a:lnTo>
                                  <a:pt x="4381247" y="0"/>
                                </a:lnTo>
                                <a:lnTo>
                                  <a:pt x="4381247" y="1036599"/>
                                </a:lnTo>
                                <a:lnTo>
                                  <a:pt x="0" y="10365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" name="Rectangle 429"/>
                        <wps:cNvSpPr/>
                        <wps:spPr>
                          <a:xfrm>
                            <a:off x="2851227" y="6645473"/>
                            <a:ext cx="78717" cy="156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" name="Rectangle 430"/>
                        <wps:cNvSpPr/>
                        <wps:spPr>
                          <a:xfrm>
                            <a:off x="2911045" y="6645473"/>
                            <a:ext cx="42781" cy="156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" name="Rectangle 431"/>
                        <wps:cNvSpPr/>
                        <wps:spPr>
                          <a:xfrm>
                            <a:off x="2957018" y="6620954"/>
                            <a:ext cx="5503202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Technologies curriculum is implemented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and  teachers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confidently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" name="Rectangle 432"/>
                        <wps:cNvSpPr/>
                        <wps:spPr>
                          <a:xfrm>
                            <a:off x="2957018" y="6804724"/>
                            <a:ext cx="2613552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report on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student  achievement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" name="Rectangle 433"/>
                        <wps:cNvSpPr/>
                        <wps:spPr>
                          <a:xfrm>
                            <a:off x="4929456" y="6804724"/>
                            <a:ext cx="45579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" name="Rectangle 434"/>
                        <wps:cNvSpPr/>
                        <wps:spPr>
                          <a:xfrm>
                            <a:off x="2851227" y="7017710"/>
                            <a:ext cx="78717" cy="15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" name="Rectangle 435"/>
                        <wps:cNvSpPr/>
                        <wps:spPr>
                          <a:xfrm>
                            <a:off x="2911045" y="7017710"/>
                            <a:ext cx="42781" cy="15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" name="Rectangle 436"/>
                        <wps:cNvSpPr/>
                        <wps:spPr>
                          <a:xfrm>
                            <a:off x="2957018" y="6993192"/>
                            <a:ext cx="5509051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STEM program facilitates collaboration, creativity, problem solving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" name="Rectangle 437"/>
                        <wps:cNvSpPr/>
                        <wps:spPr>
                          <a:xfrm>
                            <a:off x="2957018" y="7177215"/>
                            <a:ext cx="2090801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>and higher order thinking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" name="Rectangle 438"/>
                        <wps:cNvSpPr/>
                        <wps:spPr>
                          <a:xfrm>
                            <a:off x="4533977" y="7177215"/>
                            <a:ext cx="45579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8" name="Shape 5548"/>
                        <wps:cNvSpPr/>
                        <wps:spPr>
                          <a:xfrm>
                            <a:off x="513983" y="7579868"/>
                            <a:ext cx="2264410" cy="129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4410" h="1297432">
                                <a:moveTo>
                                  <a:pt x="0" y="0"/>
                                </a:moveTo>
                                <a:lnTo>
                                  <a:pt x="2264410" y="0"/>
                                </a:lnTo>
                                <a:lnTo>
                                  <a:pt x="2264410" y="1297432"/>
                                </a:lnTo>
                                <a:lnTo>
                                  <a:pt x="0" y="129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" name="Rectangle 440"/>
                        <wps:cNvSpPr/>
                        <wps:spPr>
                          <a:xfrm>
                            <a:off x="561443" y="7655116"/>
                            <a:ext cx="2798693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Individual student needs are met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" name="Rectangle 441"/>
                        <wps:cNvSpPr/>
                        <wps:spPr>
                          <a:xfrm>
                            <a:off x="561443" y="7838783"/>
                            <a:ext cx="2823719" cy="205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proofErr w:type="gramStart"/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through  differentiated</w:t>
                              </w:r>
                              <w:proofErr w:type="gramEnd"/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 programs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561443" y="8027606"/>
                            <a:ext cx="640329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of work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1044221" y="8027606"/>
                            <a:ext cx="45579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561443" y="8211503"/>
                            <a:ext cx="45579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9" name="Shape 5549"/>
                        <wps:cNvSpPr/>
                        <wps:spPr>
                          <a:xfrm>
                            <a:off x="2778330" y="7579868"/>
                            <a:ext cx="4381247" cy="129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247" h="1297432">
                                <a:moveTo>
                                  <a:pt x="0" y="0"/>
                                </a:moveTo>
                                <a:lnTo>
                                  <a:pt x="4381247" y="0"/>
                                </a:lnTo>
                                <a:lnTo>
                                  <a:pt x="4381247" y="1297432"/>
                                </a:lnTo>
                                <a:lnTo>
                                  <a:pt x="0" y="129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" name="Rectangle 446"/>
                        <wps:cNvSpPr/>
                        <wps:spPr>
                          <a:xfrm>
                            <a:off x="2851227" y="7679634"/>
                            <a:ext cx="78717" cy="15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" name="Rectangle 447"/>
                        <wps:cNvSpPr/>
                        <wps:spPr>
                          <a:xfrm>
                            <a:off x="2911045" y="7679634"/>
                            <a:ext cx="42781" cy="15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2957018" y="7655116"/>
                            <a:ext cx="84705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" name="Rectangle 449"/>
                        <wps:cNvSpPr/>
                        <wps:spPr>
                          <a:xfrm>
                            <a:off x="3021281" y="7655116"/>
                            <a:ext cx="5233558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earning is targeted at varying levels, providing all students with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" name="Rectangle 450"/>
                        <wps:cNvSpPr/>
                        <wps:spPr>
                          <a:xfrm>
                            <a:off x="2957018" y="7838783"/>
                            <a:ext cx="2203321" cy="205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>an opportunity to progress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" name="Rectangle 451"/>
                        <wps:cNvSpPr/>
                        <wps:spPr>
                          <a:xfrm>
                            <a:off x="4621226" y="7838783"/>
                            <a:ext cx="45671" cy="205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" name="Rectangle 452"/>
                        <wps:cNvSpPr/>
                        <wps:spPr>
                          <a:xfrm>
                            <a:off x="2851227" y="8052125"/>
                            <a:ext cx="78717" cy="156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" name="Rectangle 453"/>
                        <wps:cNvSpPr/>
                        <wps:spPr>
                          <a:xfrm>
                            <a:off x="2911045" y="8052125"/>
                            <a:ext cx="42781" cy="156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" name="Rectangle 454"/>
                        <wps:cNvSpPr/>
                        <wps:spPr>
                          <a:xfrm>
                            <a:off x="2957018" y="8027606"/>
                            <a:ext cx="5353557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Teachers develop a repertoire of strategies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to  cater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for  students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" name="Rectangle 455"/>
                        <wps:cNvSpPr/>
                        <wps:spPr>
                          <a:xfrm>
                            <a:off x="6993841" y="8027606"/>
                            <a:ext cx="94471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’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" name="Rectangle 456"/>
                        <wps:cNvSpPr/>
                        <wps:spPr>
                          <a:xfrm>
                            <a:off x="2957018" y="8211503"/>
                            <a:ext cx="2856171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>varying abilities and learning styles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" name="Rectangle 457"/>
                        <wps:cNvSpPr/>
                        <wps:spPr>
                          <a:xfrm>
                            <a:off x="5113225" y="8211503"/>
                            <a:ext cx="45579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50" name="Shape 5550"/>
                        <wps:cNvSpPr/>
                        <wps:spPr>
                          <a:xfrm>
                            <a:off x="513970" y="4663440"/>
                            <a:ext cx="13785" cy="4201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85" h="4201160">
                                <a:moveTo>
                                  <a:pt x="0" y="0"/>
                                </a:moveTo>
                                <a:lnTo>
                                  <a:pt x="13785" y="0"/>
                                </a:lnTo>
                                <a:lnTo>
                                  <a:pt x="13785" y="4201160"/>
                                </a:lnTo>
                                <a:lnTo>
                                  <a:pt x="0" y="4201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A3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1" name="Shape 5551"/>
                        <wps:cNvSpPr/>
                        <wps:spPr>
                          <a:xfrm>
                            <a:off x="2773631" y="4676140"/>
                            <a:ext cx="13785" cy="4188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85" h="4188460">
                                <a:moveTo>
                                  <a:pt x="0" y="0"/>
                                </a:moveTo>
                                <a:lnTo>
                                  <a:pt x="13785" y="0"/>
                                </a:lnTo>
                                <a:lnTo>
                                  <a:pt x="13785" y="4188460"/>
                                </a:lnTo>
                                <a:lnTo>
                                  <a:pt x="0" y="4188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A3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2" name="Shape 5552"/>
                        <wps:cNvSpPr/>
                        <wps:spPr>
                          <a:xfrm>
                            <a:off x="7145733" y="4663440"/>
                            <a:ext cx="13784" cy="4201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84" h="4201160">
                                <a:moveTo>
                                  <a:pt x="0" y="0"/>
                                </a:moveTo>
                                <a:lnTo>
                                  <a:pt x="13784" y="0"/>
                                </a:lnTo>
                                <a:lnTo>
                                  <a:pt x="13784" y="4201160"/>
                                </a:lnTo>
                                <a:lnTo>
                                  <a:pt x="0" y="4201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A3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3" name="Shape 5553"/>
                        <wps:cNvSpPr/>
                        <wps:spPr>
                          <a:xfrm>
                            <a:off x="513983" y="4663372"/>
                            <a:ext cx="6645657" cy="13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5657" h="13784">
                                <a:moveTo>
                                  <a:pt x="0" y="0"/>
                                </a:moveTo>
                                <a:lnTo>
                                  <a:pt x="6645657" y="0"/>
                                </a:lnTo>
                                <a:lnTo>
                                  <a:pt x="6645657" y="13784"/>
                                </a:lnTo>
                                <a:lnTo>
                                  <a:pt x="0" y="13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A3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4" name="Shape 5554"/>
                        <wps:cNvSpPr/>
                        <wps:spPr>
                          <a:xfrm>
                            <a:off x="526683" y="4967537"/>
                            <a:ext cx="6620257" cy="13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0257" h="13784">
                                <a:moveTo>
                                  <a:pt x="0" y="0"/>
                                </a:moveTo>
                                <a:lnTo>
                                  <a:pt x="6620257" y="0"/>
                                </a:lnTo>
                                <a:lnTo>
                                  <a:pt x="6620257" y="13784"/>
                                </a:lnTo>
                                <a:lnTo>
                                  <a:pt x="0" y="13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A3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5" name="Shape 5555"/>
                        <wps:cNvSpPr/>
                        <wps:spPr>
                          <a:xfrm>
                            <a:off x="526683" y="6538400"/>
                            <a:ext cx="6620257" cy="13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0257" h="13784">
                                <a:moveTo>
                                  <a:pt x="0" y="0"/>
                                </a:moveTo>
                                <a:lnTo>
                                  <a:pt x="6620257" y="0"/>
                                </a:lnTo>
                                <a:lnTo>
                                  <a:pt x="6620257" y="13784"/>
                                </a:lnTo>
                                <a:lnTo>
                                  <a:pt x="0" y="13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A3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6" name="Shape 5556"/>
                        <wps:cNvSpPr/>
                        <wps:spPr>
                          <a:xfrm>
                            <a:off x="526683" y="7575101"/>
                            <a:ext cx="6620257" cy="13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0257" h="13784">
                                <a:moveTo>
                                  <a:pt x="0" y="0"/>
                                </a:moveTo>
                                <a:lnTo>
                                  <a:pt x="6620257" y="0"/>
                                </a:lnTo>
                                <a:lnTo>
                                  <a:pt x="6620257" y="13784"/>
                                </a:lnTo>
                                <a:lnTo>
                                  <a:pt x="0" y="13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A3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7" name="Shape 5557"/>
                        <wps:cNvSpPr/>
                        <wps:spPr>
                          <a:xfrm>
                            <a:off x="513983" y="8863516"/>
                            <a:ext cx="6645657" cy="13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5657" h="13784">
                                <a:moveTo>
                                  <a:pt x="0" y="0"/>
                                </a:moveTo>
                                <a:lnTo>
                                  <a:pt x="6645657" y="0"/>
                                </a:lnTo>
                                <a:lnTo>
                                  <a:pt x="6645657" y="13784"/>
                                </a:lnTo>
                                <a:lnTo>
                                  <a:pt x="0" y="13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A3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" name="Shape 466"/>
                        <wps:cNvSpPr/>
                        <wps:spPr>
                          <a:xfrm>
                            <a:off x="490780" y="1122045"/>
                            <a:ext cx="6617106" cy="25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7106" h="25527">
                                <a:moveTo>
                                  <a:pt x="0" y="25527"/>
                                </a:moveTo>
                                <a:lnTo>
                                  <a:pt x="6617106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72A3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68" name="Picture 46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513945" y="8611286"/>
                            <a:ext cx="2257425" cy="1881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9" name="Rectangle 469"/>
                        <wps:cNvSpPr/>
                        <wps:spPr>
                          <a:xfrm>
                            <a:off x="487922" y="804598"/>
                            <a:ext cx="2890219" cy="449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Century Schoolbook" w:eastAsia="Century Schoolbook" w:hAnsi="Century Schoolbook" w:cs="Century Schoolbook"/>
                                  <w:b/>
                                  <w:color w:val="39523B"/>
                                  <w:sz w:val="56"/>
                                </w:rPr>
                                <w:t>LEARNERS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" name="Rectangle 470"/>
                        <wps:cNvSpPr/>
                        <wps:spPr>
                          <a:xfrm>
                            <a:off x="2667205" y="804598"/>
                            <a:ext cx="135052" cy="449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Century Schoolbook" w:eastAsia="Century Schoolbook" w:hAnsi="Century Schoolbook" w:cs="Century Schoolbook"/>
                                  <w:b/>
                                  <w:color w:val="39523B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880" style="width:597.756pt;height:841.93pt;position:absolute;mso-position-horizontal-relative:page;mso-position-horizontal:absolute;margin-left:-2.57609pt;mso-position-vertical-relative:page;margin-top:0pt;" coordsize="75915,106925">
                <v:shape id="Shape 5558" style="position:absolute;width:75587;height:106925;left:327;top:0;" coordsize="7558786,10692509" path="m0,0l7558786,0l7558786,10692509l0,10692509l0,0">
                  <v:stroke weight="0pt" endcap="flat" joinstyle="miter" miterlimit="10" on="false" color="#000000" opacity="0"/>
                  <v:fill on="true" color="#e8f0e8"/>
                </v:shape>
                <v:rect id="Rectangle 355" style="position:absolute;width:6126;height:2921;left:0;top:56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Schoolbook" w:hAnsi="Century Schoolbook" w:eastAsia="Century Schoolbook" w:ascii="Century Schoolbook"/>
                            <w:b w:val="1"/>
                            <w:color w:val="39523b"/>
                            <w:sz w:val="36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356" style="position:absolute;width:77046;height:4502;left:4603;top:47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Schoolbook" w:hAnsi="Century Schoolbook" w:eastAsia="Century Schoolbook" w:ascii="Century Schoolbook"/>
                            <w:b w:val="1"/>
                            <w:color w:val="39523b"/>
                            <w:sz w:val="56"/>
                          </w:rPr>
                          <w:t xml:space="preserve">ENGAGED and CHALLENGED </w:t>
                        </w:r>
                      </w:p>
                    </w:txbxContent>
                  </v:textbox>
                </v:rect>
                <v:rect id="Rectangle 357" style="position:absolute;width:1351;height:4502;left:62625;top:47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Schoolbook" w:hAnsi="Century Schoolbook" w:eastAsia="Century Schoolbook" w:ascii="Century Schoolbook"/>
                            <w:b w:val="1"/>
                            <w:color w:val="39523b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8" style="position:absolute;width:84763;height:2054;left:5246;top:134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At Greenmount Primary School students and staff have opportunities to develop their strengths </w:t>
                        </w:r>
                      </w:p>
                    </w:txbxContent>
                  </v:textbox>
                </v:rect>
                <v:rect id="Rectangle 359" style="position:absolute;width:84774;height:2058;left:5246;top:153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through challenge. Teachers use a comprehensive range of strategies to promote engagement with </w:t>
                        </w:r>
                      </w:p>
                    </w:txbxContent>
                  </v:textbox>
                </v:rect>
                <v:rect id="Rectangle 360" style="position:absolute;width:49036;height:2054;left:5246;top:172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learning and deliver programs that enrich  student learning.</w:t>
                        </w:r>
                      </w:p>
                    </w:txbxContent>
                  </v:textbox>
                </v:rect>
                <v:rect id="Rectangle 361" style="position:absolute;width:455;height:2054;left:42211;top:172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62" style="position:absolute;width:64788;height:250;left:6217;top:48571;" coordsize="6478816,25019" path="m0,25019l6478816,0">
                  <v:stroke weight="2pt" endcap="flat" joinstyle="round" on="true" color="#ffffff"/>
                  <v:fill on="false" color="#000000" opacity="0"/>
                </v:shape>
                <v:shape id="Shape 364" style="position:absolute;width:36451;height:20519;left:4760;top:22832;" coordsize="3645180,2051940" path="m341986,0c153137,0,0,153162,0,342012l0,1709928c0,1898777,153137,2051940,341986,2051940l3303169,2051940c3492018,2051940,3645180,1898777,3645180,1709928l3645180,342012c3645180,153162,3492018,0,3303169,0x">
                  <v:stroke weight="8pt" endcap="flat" joinstyle="round" on="true" color="#72a376"/>
                  <v:fill on="false" color="#000000" opacity="0"/>
                </v:shape>
                <v:rect id="Rectangle 365" style="position:absolute;width:7506;height:2240;left:6579;top:250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6"/>
                          </w:rPr>
                          <w:t xml:space="preserve">Targets:</w:t>
                        </w:r>
                      </w:p>
                    </w:txbxContent>
                  </v:textbox>
                </v:rect>
                <v:rect id="Rectangle 366" style="position:absolute;width:497;height:2240;left:12234;top:250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7" style="position:absolute;width:787;height:1562;left:6579;top:272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368" style="position:absolute;width:427;height:1562;left:7176;top:272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9" style="position:absolute;width:40033;height:2054;left:7590;top:269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24"/>
                          </w:rPr>
                          <w:t xml:space="preserve">Classroom observations and student feedback     </w:t>
                        </w:r>
                      </w:p>
                    </w:txbxContent>
                  </v:textbox>
                </v:rect>
                <v:rect id="Rectangle 370" style="position:absolute;width:37947;height:2058;left:7590;top:28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24"/>
                          </w:rPr>
                          <w:t xml:space="preserve">indicate that students are engaged in learning</w:t>
                        </w:r>
                      </w:p>
                    </w:txbxContent>
                  </v:textbox>
                </v:rect>
                <v:rect id="Rectangle 371" style="position:absolute;width:456;height:2058;left:36097;top:28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2" style="position:absolute;width:787;height:1562;left:6579;top:309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373" style="position:absolute;width:427;height:1562;left:7176;top:309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4" style="position:absolute;width:41499;height:2054;left:7590;top:307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24"/>
                          </w:rPr>
                          <w:t xml:space="preserve">Teacher survey reflects  confidence in delivery and </w:t>
                        </w:r>
                      </w:p>
                    </w:txbxContent>
                  </v:textbox>
                </v:rect>
                <v:rect id="Rectangle 375" style="position:absolute;width:28374;height:2054;left:7590;top:325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24"/>
                          </w:rPr>
                          <w:t xml:space="preserve">implementation of STEM  program</w:t>
                        </w:r>
                      </w:p>
                    </w:txbxContent>
                  </v:textbox>
                </v:rect>
                <v:rect id="Rectangle 376" style="position:absolute;width:455;height:2054;left:28926;top:325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7" style="position:absolute;width:787;height:1562;left:6579;top:346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378" style="position:absolute;width:427;height:1562;left:7176;top:346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9" style="position:absolute;width:41987;height:2054;left:7590;top:344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24"/>
                          </w:rPr>
                          <w:t xml:space="preserve">Individual Education Plans and Special Educational </w:t>
                        </w:r>
                      </w:p>
                    </w:txbxContent>
                  </v:textbox>
                </v:rect>
                <v:rect id="Rectangle 380" style="position:absolute;width:42338;height:2058;left:7590;top:362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24"/>
                          </w:rPr>
                          <w:t xml:space="preserve">Needs (SEN) reporting inform parents of individual  </w:t>
                        </w:r>
                      </w:p>
                    </w:txbxContent>
                  </v:textbox>
                </v:rect>
                <v:rect id="Rectangle 381" style="position:absolute;width:28362;height:2054;left:7590;top:38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24"/>
                          </w:rPr>
                          <w:t xml:space="preserve">student progress and achievement</w:t>
                        </w:r>
                      </w:p>
                    </w:txbxContent>
                  </v:textbox>
                </v:rect>
                <v:rect id="Rectangle 382" style="position:absolute;width:455;height:2054;left:28880;top:38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84" style="position:absolute;width:17909;height:22365;left:43400;top:23213;" filled="f">
                  <v:imagedata r:id="rId28"/>
                </v:shape>
                <v:shape id="Shape 5559" style="position:absolute;width:22644;height:3089;left:5139;top:46633;" coordsize="2264410,308915" path="m0,0l2264410,0l2264410,308915l0,308915l0,0">
                  <v:stroke weight="0pt" endcap="flat" joinstyle="round" on="false" color="#000000" opacity="0"/>
                  <v:fill on="true" color="#72a376"/>
                </v:shape>
                <v:rect id="Rectangle 386" style="position:absolute;width:12182;height:2427;left:5614;top:475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INTENTIONS</w:t>
                        </w:r>
                      </w:p>
                    </w:txbxContent>
                  </v:textbox>
                </v:rect>
                <v:rect id="Rectangle 387" style="position:absolute;width:538;height:2427;left:14764;top:475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560" style="position:absolute;width:43812;height:3089;left:27783;top:46633;" coordsize="4381247,308915" path="m0,0l4381247,0l4381247,308915l0,308915l0,0">
                  <v:stroke weight="0pt" endcap="flat" joinstyle="round" on="false" color="#000000" opacity="0"/>
                  <v:fill on="true" color="#72a376"/>
                </v:shape>
                <v:rect id="Rectangle 389" style="position:absolute;width:18052;height:2427;left:28188;top:475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SUCCESS CRITERIA</w:t>
                        </w:r>
                      </w:p>
                    </w:txbxContent>
                  </v:textbox>
                </v:rect>
                <v:rect id="Rectangle 390" style="position:absolute;width:538;height:2427;left:41706;top:475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561" style="position:absolute;width:22644;height:15709;left:5139;top:49721;" coordsize="2264410,1570989" path="m0,0l2264410,0l2264410,1570989l0,1570989l0,0">
                  <v:stroke weight="0pt" endcap="flat" joinstyle="round" on="false" color="#000000" opacity="0"/>
                  <v:fill on="true" color="#e3ede4"/>
                </v:shape>
                <v:rect id="Rectangle 392" style="position:absolute;width:25064;height:2058;left:5614;top:50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Students are explicitly taught </w:t>
                        </w:r>
                      </w:p>
                    </w:txbxContent>
                  </v:textbox>
                </v:rect>
                <v:rect id="Rectangle 393" style="position:absolute;width:28416;height:2054;left:5614;top:523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problem solving and higher order </w:t>
                        </w:r>
                      </w:p>
                    </w:txbxContent>
                  </v:textbox>
                </v:rect>
                <v:rect id="Rectangle 394" style="position:absolute;width:11415;height:2054;left:5614;top:542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thinking skills</w:t>
                        </w:r>
                      </w:p>
                    </w:txbxContent>
                  </v:textbox>
                </v:rect>
                <v:rect id="Rectangle 395" style="position:absolute;width:455;height:2054;left:14259;top:542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6" style="position:absolute;width:455;height:2054;left:5614;top:560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7" style="position:absolute;width:455;height:2054;left:5936;top:560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8" style="position:absolute;width:455;height:2054;left:5614;top:579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9" style="position:absolute;width:455;height:2054;left:5614;top:597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0" style="position:absolute;width:455;height:2054;left:5614;top:61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1" style="position:absolute;width:456;height:2058;left:5614;top:634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562" style="position:absolute;width:43812;height:15709;left:27783;top:49721;" coordsize="4381247,1570989" path="m0,0l4381247,0l4381247,1570989l0,1570989l0,0">
                  <v:stroke weight="0pt" endcap="flat" joinstyle="round" on="false" color="#000000" opacity="0"/>
                  <v:fill on="true" color="#e3ede4"/>
                </v:shape>
                <v:rect id="Rectangle 403" style="position:absolute;width:789;height:1566;left:28512;top:507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404" style="position:absolute;width:428;height:1566;left:29110;top:507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5" style="position:absolute;width:53024;height:2058;left:29570;top:50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Teachers provide authentic tasks in learning where higher order </w:t>
                        </w:r>
                      </w:p>
                    </w:txbxContent>
                  </v:textbox>
                </v:rect>
                <v:rect id="Rectangle 406" style="position:absolute;width:18516;height:2054;left:29570;top:523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thinking skills are used</w:t>
                        </w:r>
                      </w:p>
                    </w:txbxContent>
                  </v:textbox>
                </v:rect>
                <v:rect id="Rectangle 407" style="position:absolute;width:455;height:2054;left:43544;top:523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8" style="position:absolute;width:787;height:1562;left:28512;top:544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409" style="position:absolute;width:427;height:1562;left:29110;top:544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0" style="position:absolute;width:53678;height:2054;left:29570;top:542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Collaborative tasks and integration of IT support problem solving </w:t>
                        </w:r>
                      </w:p>
                    </w:txbxContent>
                  </v:textbox>
                </v:rect>
                <v:rect id="Rectangle 411" style="position:absolute;width:11175;height:2054;left:29570;top:560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and creativity</w:t>
                        </w:r>
                      </w:p>
                    </w:txbxContent>
                  </v:textbox>
                </v:rect>
                <v:rect id="Rectangle 412" style="position:absolute;width:455;height:2054;left:37981;top:560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3" style="position:absolute;width:787;height:1562;left:28512;top:581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414" style="position:absolute;width:427;height:1562;left:29110;top:581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5" style="position:absolute;width:50929;height:2054;left:29570;top:579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Professional Learning is accessed by teachers, including            </w:t>
                        </w:r>
                      </w:p>
                    </w:txbxContent>
                  </v:textbox>
                </v:rect>
                <v:rect id="Rectangle 416" style="position:absolute;width:26032;height:2054;left:29570;top:597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Questioning Techniques, Bloom</w:t>
                        </w:r>
                      </w:p>
                    </w:txbxContent>
                  </v:textbox>
                </v:rect>
                <v:rect id="Rectangle 417" style="position:absolute;width:504;height:2054;left:49156;top:597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’</w:t>
                        </w:r>
                      </w:p>
                    </w:txbxContent>
                  </v:textbox>
                </v:rect>
                <v:rect id="Rectangle 418" style="position:absolute;width:25056;height:2054;left:49524;top:597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s Taxonomy and Higher Order </w:t>
                        </w:r>
                      </w:p>
                    </w:txbxContent>
                  </v:textbox>
                </v:rect>
                <v:rect id="Rectangle 419" style="position:absolute;width:11039;height:2054;left:29570;top:61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thinking skills</w:t>
                        </w:r>
                      </w:p>
                    </w:txbxContent>
                  </v:textbox>
                </v:rect>
                <v:rect id="Rectangle 420" style="position:absolute;width:455;height:2054;left:37889;top:61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563" style="position:absolute;width:22644;height:10365;left:5139;top:65432;" coordsize="2264410,1036599" path="m0,0l2264410,0l2264410,1036599l0,1036599l0,0">
                  <v:stroke weight="0pt" endcap="flat" joinstyle="round" on="false" color="#000000" opacity="0"/>
                  <v:fill on="true" color="#ffffff"/>
                </v:shape>
                <v:rect id="Rectangle 422" style="position:absolute;width:28168;height:2054;left:5614;top:662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Science, Technology, Engineering </w:t>
                        </w:r>
                      </w:p>
                    </w:txbxContent>
                  </v:textbox>
                </v:rect>
                <v:rect id="Rectangle 423" style="position:absolute;width:26089;height:2054;left:5614;top:680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and Mathematics (STEM) is       </w:t>
                        </w:r>
                      </w:p>
                    </w:txbxContent>
                  </v:textbox>
                </v:rect>
                <v:rect id="Rectangle 424" style="position:absolute;width:21980;height:2054;left:5614;top:699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delivered in all classrooms</w:t>
                        </w:r>
                      </w:p>
                    </w:txbxContent>
                  </v:textbox>
                </v:rect>
                <v:rect id="Rectangle 425" style="position:absolute;width:455;height:2054;left:22211;top:699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6" style="position:absolute;width:455;height:2054;left:5614;top:717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7" style="position:absolute;width:455;height:2054;left:5936;top:717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564" style="position:absolute;width:43812;height:10365;left:27783;top:65432;" coordsize="4381247,1036599" path="m0,0l4381247,0l4381247,1036599l0,1036599l0,0">
                  <v:stroke weight="0pt" endcap="flat" joinstyle="round" on="false" color="#000000" opacity="0"/>
                  <v:fill on="true" color="#ffffff"/>
                </v:shape>
                <v:rect id="Rectangle 429" style="position:absolute;width:787;height:1562;left:28512;top:664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430" style="position:absolute;width:427;height:1562;left:29110;top:664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1" style="position:absolute;width:55032;height:2054;left:29570;top:662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Technologies curriculum is implemented and  teachers confidently </w:t>
                        </w:r>
                      </w:p>
                    </w:txbxContent>
                  </v:textbox>
                </v:rect>
                <v:rect id="Rectangle 432" style="position:absolute;width:26135;height:2054;left:29570;top:680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report on student  achievement</w:t>
                        </w:r>
                      </w:p>
                    </w:txbxContent>
                  </v:textbox>
                </v:rect>
                <v:rect id="Rectangle 433" style="position:absolute;width:455;height:2054;left:49294;top:680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4" style="position:absolute;width:787;height:1562;left:28512;top:701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435" style="position:absolute;width:427;height:1562;left:29110;top:701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6" style="position:absolute;width:55090;height:2054;left:29570;top:699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STEM program facilitates collaboration, creativity, problem solving </w:t>
                        </w:r>
                      </w:p>
                    </w:txbxContent>
                  </v:textbox>
                </v:rect>
                <v:rect id="Rectangle 437" style="position:absolute;width:20908;height:2054;left:29570;top:717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and higher order thinking</w:t>
                        </w:r>
                      </w:p>
                    </w:txbxContent>
                  </v:textbox>
                </v:rect>
                <v:rect id="Rectangle 438" style="position:absolute;width:455;height:2054;left:45339;top:717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565" style="position:absolute;width:22644;height:12974;left:5139;top:75798;" coordsize="2264410,1297432" path="m0,0l2264410,0l2264410,1297432l0,1297432l0,0">
                  <v:stroke weight="0pt" endcap="flat" joinstyle="round" on="false" color="#000000" opacity="0"/>
                  <v:fill on="true" color="#e3ede4"/>
                </v:shape>
                <v:rect id="Rectangle 440" style="position:absolute;width:27986;height:2054;left:5614;top:765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Individual student needs are met </w:t>
                        </w:r>
                      </w:p>
                    </w:txbxContent>
                  </v:textbox>
                </v:rect>
                <v:rect id="Rectangle 441" style="position:absolute;width:28237;height:2058;left:5614;top:783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through  differentiated programs </w:t>
                        </w:r>
                      </w:p>
                    </w:txbxContent>
                  </v:textbox>
                </v:rect>
                <v:rect id="Rectangle 442" style="position:absolute;width:6403;height:2054;left:5614;top:802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of work</w:t>
                        </w:r>
                      </w:p>
                    </w:txbxContent>
                  </v:textbox>
                </v:rect>
                <v:rect id="Rectangle 443" style="position:absolute;width:455;height:2054;left:10442;top:802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4" style="position:absolute;width:455;height:2054;left:5614;top:821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566" style="position:absolute;width:43812;height:12974;left:27783;top:75798;" coordsize="4381247,1297432" path="m0,0l4381247,0l4381247,1297432l0,1297432l0,0">
                  <v:stroke weight="0pt" endcap="flat" joinstyle="round" on="false" color="#000000" opacity="0"/>
                  <v:fill on="true" color="#e3ede4"/>
                </v:shape>
                <v:rect id="Rectangle 446" style="position:absolute;width:787;height:1562;left:28512;top:767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447" style="position:absolute;width:427;height:1562;left:29110;top:767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8" style="position:absolute;width:847;height:2054;left:29570;top:765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L</w:t>
                        </w:r>
                      </w:p>
                    </w:txbxContent>
                  </v:textbox>
                </v:rect>
                <v:rect id="Rectangle 449" style="position:absolute;width:52335;height:2054;left:30212;top:765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earning is targeted at varying levels, providing all students with </w:t>
                        </w:r>
                      </w:p>
                    </w:txbxContent>
                  </v:textbox>
                </v:rect>
                <v:rect id="Rectangle 450" style="position:absolute;width:22033;height:2058;left:29570;top:783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an opportunity to progress</w:t>
                        </w:r>
                      </w:p>
                    </w:txbxContent>
                  </v:textbox>
                </v:rect>
                <v:rect id="Rectangle 451" style="position:absolute;width:456;height:2058;left:46212;top:783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2" style="position:absolute;width:787;height:1562;left:28512;top:805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453" style="position:absolute;width:427;height:1562;left:29110;top:805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4" style="position:absolute;width:53535;height:2054;left:29570;top:802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Teachers develop a repertoire of strategies to  cater for  students</w:t>
                        </w:r>
                      </w:p>
                    </w:txbxContent>
                  </v:textbox>
                </v:rect>
                <v:rect id="Rectangle 455" style="position:absolute;width:944;height:2054;left:69938;top:802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’ </w:t>
                        </w:r>
                      </w:p>
                    </w:txbxContent>
                  </v:textbox>
                </v:rect>
                <v:rect id="Rectangle 456" style="position:absolute;width:28561;height:2054;left:29570;top:821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varying abilities and learning styles</w:t>
                        </w:r>
                      </w:p>
                    </w:txbxContent>
                  </v:textbox>
                </v:rect>
                <v:rect id="Rectangle 457" style="position:absolute;width:455;height:2054;left:51132;top:821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567" style="position:absolute;width:137;height:42011;left:5139;top:46634;" coordsize="13785,4201160" path="m0,0l13785,0l13785,4201160l0,4201160l0,0">
                  <v:stroke weight="0pt" endcap="flat" joinstyle="round" on="false" color="#000000" opacity="0"/>
                  <v:fill on="true" color="#72a376"/>
                </v:shape>
                <v:shape id="Shape 5568" style="position:absolute;width:137;height:41884;left:27736;top:46761;" coordsize="13785,4188460" path="m0,0l13785,0l13785,4188460l0,4188460l0,0">
                  <v:stroke weight="0pt" endcap="flat" joinstyle="round" on="false" color="#000000" opacity="0"/>
                  <v:fill on="true" color="#72a376"/>
                </v:shape>
                <v:shape id="Shape 5569" style="position:absolute;width:137;height:42011;left:71457;top:46634;" coordsize="13784,4201160" path="m0,0l13784,0l13784,4201160l0,4201160l0,0">
                  <v:stroke weight="0pt" endcap="flat" joinstyle="round" on="false" color="#000000" opacity="0"/>
                  <v:fill on="true" color="#72a376"/>
                </v:shape>
                <v:shape id="Shape 5570" style="position:absolute;width:66456;height:137;left:5139;top:46633;" coordsize="6645657,13784" path="m0,0l6645657,0l6645657,13784l0,13784l0,0">
                  <v:stroke weight="0pt" endcap="flat" joinstyle="round" on="false" color="#000000" opacity="0"/>
                  <v:fill on="true" color="#72a376"/>
                </v:shape>
                <v:shape id="Shape 5571" style="position:absolute;width:66202;height:137;left:5266;top:49675;" coordsize="6620257,13784" path="m0,0l6620257,0l6620257,13784l0,13784l0,0">
                  <v:stroke weight="0pt" endcap="flat" joinstyle="round" on="false" color="#000000" opacity="0"/>
                  <v:fill on="true" color="#72a376"/>
                </v:shape>
                <v:shape id="Shape 5572" style="position:absolute;width:66202;height:137;left:5266;top:65384;" coordsize="6620257,13784" path="m0,0l6620257,0l6620257,13784l0,13784l0,0">
                  <v:stroke weight="0pt" endcap="flat" joinstyle="round" on="false" color="#000000" opacity="0"/>
                  <v:fill on="true" color="#72a376"/>
                </v:shape>
                <v:shape id="Shape 5573" style="position:absolute;width:66202;height:137;left:5266;top:75751;" coordsize="6620257,13784" path="m0,0l6620257,0l6620257,13784l0,13784l0,0">
                  <v:stroke weight="0pt" endcap="flat" joinstyle="round" on="false" color="#000000" opacity="0"/>
                  <v:fill on="true" color="#72a376"/>
                </v:shape>
                <v:shape id="Shape 5574" style="position:absolute;width:66456;height:137;left:5139;top:88635;" coordsize="6645657,13784" path="m0,0l6645657,0l6645657,13784l0,13784l0,0">
                  <v:stroke weight="0pt" endcap="flat" joinstyle="round" on="false" color="#000000" opacity="0"/>
                  <v:fill on="true" color="#72a376"/>
                </v:shape>
                <v:shape id="Shape 466" style="position:absolute;width:66171;height:255;left:4907;top:11220;" coordsize="6617106,25527" path="m0,25527l6617106,0">
                  <v:stroke weight="2pt" endcap="flat" joinstyle="round" on="true" color="#72a376"/>
                  <v:fill on="false" color="#000000" opacity="0"/>
                </v:shape>
                <v:shape id="Picture 468" style="position:absolute;width:22574;height:18812;left:5139;top:86112;" filled="f">
                  <v:imagedata r:id="rId29"/>
                </v:shape>
                <v:rect id="Rectangle 469" style="position:absolute;width:28902;height:4498;left:4879;top:80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Schoolbook" w:hAnsi="Century Schoolbook" w:eastAsia="Century Schoolbook" w:ascii="Century Schoolbook"/>
                            <w:b w:val="1"/>
                            <w:color w:val="39523b"/>
                            <w:sz w:val="56"/>
                          </w:rPr>
                          <w:t xml:space="preserve">LEARNERS</w:t>
                        </w:r>
                      </w:p>
                    </w:txbxContent>
                  </v:textbox>
                </v:rect>
                <v:rect id="Rectangle 470" style="position:absolute;width:1350;height:4498;left:26672;top:80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Schoolbook" w:hAnsi="Century Schoolbook" w:eastAsia="Century Schoolbook" w:ascii="Century Schoolbook"/>
                            <w:b w:val="1"/>
                            <w:color w:val="39523b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F3739B" w:rsidRDefault="007C3A00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4415" cy="10692509"/>
                <wp:effectExtent l="0" t="0" r="0" b="0"/>
                <wp:wrapTopAndBottom/>
                <wp:docPr id="5130" name="Group 5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4415" cy="10692509"/>
                          <a:chOff x="0" y="0"/>
                          <a:chExt cx="7594415" cy="10692509"/>
                        </a:xfrm>
                      </wpg:grpSpPr>
                      <wps:wsp>
                        <wps:cNvPr id="5575" name="Shape 5575"/>
                        <wps:cNvSpPr/>
                        <wps:spPr>
                          <a:xfrm>
                            <a:off x="0" y="0"/>
                            <a:ext cx="7558786" cy="10692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8786" h="10692509">
                                <a:moveTo>
                                  <a:pt x="0" y="0"/>
                                </a:moveTo>
                                <a:lnTo>
                                  <a:pt x="7558786" y="0"/>
                                </a:lnTo>
                                <a:lnTo>
                                  <a:pt x="7558786" y="10692509"/>
                                </a:lnTo>
                                <a:lnTo>
                                  <a:pt x="0" y="106925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F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8" name="Rectangle 4888"/>
                        <wps:cNvSpPr/>
                        <wps:spPr>
                          <a:xfrm>
                            <a:off x="501154" y="491572"/>
                            <a:ext cx="3985834" cy="4502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Century Schoolbook" w:eastAsia="Century Schoolbook" w:hAnsi="Century Schoolbook" w:cs="Century Schoolbook"/>
                                  <w:b/>
                                  <w:color w:val="39523B"/>
                                  <w:sz w:val="56"/>
                                  <w:u w:val="single" w:color="72A376"/>
                                </w:rPr>
                                <w:t>MATHEMATICS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1" name="Rectangle 4901"/>
                        <wps:cNvSpPr/>
                        <wps:spPr>
                          <a:xfrm>
                            <a:off x="3503549" y="491572"/>
                            <a:ext cx="135169" cy="4502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Century Schoolbook" w:eastAsia="Century Schoolbook" w:hAnsi="Century Schoolbook" w:cs="Century Schoolbook"/>
                                  <w:b/>
                                  <w:color w:val="39523B"/>
                                  <w:sz w:val="56"/>
                                  <w:u w:val="single" w:color="72A37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" name="Rectangle 476"/>
                        <wps:cNvSpPr/>
                        <wps:spPr>
                          <a:xfrm>
                            <a:off x="519544" y="1031050"/>
                            <a:ext cx="7448594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Greenmount Primary ensures students develop an appreciation of Mathematics across all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" name="Rectangle 477"/>
                        <wps:cNvSpPr/>
                        <wps:spPr>
                          <a:xfrm>
                            <a:off x="519544" y="1214818"/>
                            <a:ext cx="8381962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learning areas. Students approach Mathematics with confidence whilst building their skill base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519544" y="1403287"/>
                            <a:ext cx="3731456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>applying knowledge to problem solving tasks.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" name="Rectangle 479"/>
                        <wps:cNvSpPr/>
                        <wps:spPr>
                          <a:xfrm>
                            <a:off x="3333496" y="1403287"/>
                            <a:ext cx="45579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" name="Shape 481"/>
                        <wps:cNvSpPr/>
                        <wps:spPr>
                          <a:xfrm>
                            <a:off x="559473" y="1676273"/>
                            <a:ext cx="3126956" cy="1816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6956" h="1816227">
                                <a:moveTo>
                                  <a:pt x="302717" y="0"/>
                                </a:moveTo>
                                <a:cubicBezTo>
                                  <a:pt x="135547" y="0"/>
                                  <a:pt x="0" y="135509"/>
                                  <a:pt x="0" y="302768"/>
                                </a:cubicBezTo>
                                <a:lnTo>
                                  <a:pt x="0" y="1513586"/>
                                </a:lnTo>
                                <a:cubicBezTo>
                                  <a:pt x="0" y="1680718"/>
                                  <a:pt x="135547" y="1816227"/>
                                  <a:pt x="302717" y="1816227"/>
                                </a:cubicBezTo>
                                <a:lnTo>
                                  <a:pt x="2824188" y="1816227"/>
                                </a:lnTo>
                                <a:cubicBezTo>
                                  <a:pt x="2991320" y="1816227"/>
                                  <a:pt x="3126956" y="1680718"/>
                                  <a:pt x="3126956" y="1513586"/>
                                </a:cubicBezTo>
                                <a:lnTo>
                                  <a:pt x="3126956" y="302768"/>
                                </a:lnTo>
                                <a:cubicBezTo>
                                  <a:pt x="3126956" y="135509"/>
                                  <a:pt x="2991320" y="0"/>
                                  <a:pt x="2824188" y="0"/>
                                </a:cubicBezTo>
                                <a:close/>
                              </a:path>
                            </a:pathLst>
                          </a:custGeom>
                          <a:ln w="101600" cap="flat">
                            <a:round/>
                          </a:ln>
                        </wps:spPr>
                        <wps:style>
                          <a:lnRef idx="1">
                            <a:srgbClr val="72A3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" name="Rectangle 482"/>
                        <wps:cNvSpPr/>
                        <wps:spPr>
                          <a:xfrm>
                            <a:off x="730910" y="1884823"/>
                            <a:ext cx="753518" cy="224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6"/>
                                </w:rPr>
                                <w:t>Targets: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1296670" y="1884823"/>
                            <a:ext cx="49721" cy="224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" name="Rectangle 484"/>
                        <wps:cNvSpPr/>
                        <wps:spPr>
                          <a:xfrm>
                            <a:off x="730910" y="2108144"/>
                            <a:ext cx="78716" cy="15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790943" y="2108144"/>
                            <a:ext cx="42781" cy="15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869061" y="2083626"/>
                            <a:ext cx="3525542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i/>
                                  <w:sz w:val="24"/>
                                </w:rPr>
                                <w:t xml:space="preserve">The Year 3 and 5 average to be equal to 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869061" y="2267166"/>
                            <a:ext cx="993040" cy="20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i/>
                                  <w:sz w:val="24"/>
                                </w:rPr>
                                <w:t xml:space="preserve">higher than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1613789" y="2267166"/>
                            <a:ext cx="1028607" cy="20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Like Schools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2386330" y="2267166"/>
                            <a:ext cx="955655" cy="20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i/>
                                  <w:sz w:val="24"/>
                                </w:rPr>
                                <w:t xml:space="preserve">average in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3108071" y="2267166"/>
                            <a:ext cx="45671" cy="20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" name="Rectangle 491"/>
                        <wps:cNvSpPr/>
                        <wps:spPr>
                          <a:xfrm>
                            <a:off x="730910" y="2456116"/>
                            <a:ext cx="180099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i/>
                                  <w:sz w:val="24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" name="Rectangle 492"/>
                        <wps:cNvSpPr/>
                        <wps:spPr>
                          <a:xfrm>
                            <a:off x="864463" y="2456116"/>
                            <a:ext cx="2228346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proofErr w:type="gramStart"/>
                              <w:r>
                                <w:rPr>
                                  <w:i/>
                                  <w:sz w:val="24"/>
                                </w:rPr>
                                <w:t>NAPLAN  Numeracy</w:t>
                              </w:r>
                              <w:proofErr w:type="gramEnd"/>
                              <w:r>
                                <w:rPr>
                                  <w:i/>
                                  <w:sz w:val="24"/>
                                </w:rPr>
                                <w:t xml:space="preserve"> testing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" name="Rectangle 493"/>
                        <wps:cNvSpPr/>
                        <wps:spPr>
                          <a:xfrm>
                            <a:off x="2547112" y="2456116"/>
                            <a:ext cx="45579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730910" y="2664404"/>
                            <a:ext cx="78716" cy="15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" name="Rectangle 495"/>
                        <wps:cNvSpPr/>
                        <wps:spPr>
                          <a:xfrm>
                            <a:off x="790943" y="2639886"/>
                            <a:ext cx="131130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i/>
                                  <w:sz w:val="24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892035" y="2639886"/>
                            <a:ext cx="3170992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i/>
                                  <w:sz w:val="24"/>
                                </w:rPr>
                                <w:t xml:space="preserve">Increase the percentage of </w:t>
                              </w:r>
                              <w:proofErr w:type="gramStart"/>
                              <w:r>
                                <w:rPr>
                                  <w:i/>
                                  <w:sz w:val="24"/>
                                </w:rPr>
                                <w:t>students</w:t>
                              </w:r>
                              <w:proofErr w:type="gramEnd"/>
                              <w:r>
                                <w:rPr>
                                  <w:i/>
                                  <w:sz w:val="24"/>
                                </w:rPr>
                                <w:t xml:space="preserve">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" name="Rectangle 497"/>
                        <wps:cNvSpPr/>
                        <wps:spPr>
                          <a:xfrm>
                            <a:off x="3282696" y="2639886"/>
                            <a:ext cx="45579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" name="Rectangle 498"/>
                        <wps:cNvSpPr/>
                        <wps:spPr>
                          <a:xfrm>
                            <a:off x="730910" y="2828226"/>
                            <a:ext cx="180099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i/>
                                  <w:sz w:val="24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" name="Rectangle 499"/>
                        <wps:cNvSpPr/>
                        <wps:spPr>
                          <a:xfrm>
                            <a:off x="864463" y="2828226"/>
                            <a:ext cx="2701484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i/>
                                  <w:sz w:val="24"/>
                                </w:rPr>
                                <w:t xml:space="preserve">higher bands when compared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2896616" y="2828226"/>
                            <a:ext cx="368870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Like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" name="Rectangle 501"/>
                        <wps:cNvSpPr/>
                        <wps:spPr>
                          <a:xfrm>
                            <a:off x="3176905" y="2828226"/>
                            <a:ext cx="45579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" name="Rectangle 502"/>
                        <wps:cNvSpPr/>
                        <wps:spPr>
                          <a:xfrm>
                            <a:off x="730910" y="3012376"/>
                            <a:ext cx="180099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" name="Rectangle 503"/>
                        <wps:cNvSpPr/>
                        <wps:spPr>
                          <a:xfrm>
                            <a:off x="864463" y="3012376"/>
                            <a:ext cx="628229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>Schools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" name="Rectangle 504"/>
                        <wps:cNvSpPr/>
                        <wps:spPr>
                          <a:xfrm>
                            <a:off x="1338072" y="3012376"/>
                            <a:ext cx="45579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6" name="Rectangle 4906"/>
                        <wps:cNvSpPr/>
                        <wps:spPr>
                          <a:xfrm>
                            <a:off x="6170168" y="491572"/>
                            <a:ext cx="1082764" cy="4502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Century Schoolbook" w:eastAsia="Century Schoolbook" w:hAnsi="Century Schoolbook" w:cs="Century Schoolbook"/>
                                  <w:b/>
                                  <w:color w:val="39523B"/>
                                  <w:sz w:val="56"/>
                                  <w:u w:val="single" w:color="72A376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6" name="Rectangle 4916"/>
                        <wps:cNvSpPr/>
                        <wps:spPr>
                          <a:xfrm>
                            <a:off x="6983214" y="491572"/>
                            <a:ext cx="812897" cy="4502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Century Schoolbook" w:eastAsia="Century Schoolbook" w:hAnsi="Century Schoolbook" w:cs="Century Schoolbook"/>
                                  <w:b/>
                                  <w:color w:val="39523B"/>
                                  <w:sz w:val="56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7" name="Shape 507"/>
                        <wps:cNvSpPr/>
                        <wps:spPr>
                          <a:xfrm>
                            <a:off x="569252" y="5383530"/>
                            <a:ext cx="6466548" cy="14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6548" h="14986">
                                <a:moveTo>
                                  <a:pt x="0" y="14986"/>
                                </a:moveTo>
                                <a:lnTo>
                                  <a:pt x="6466548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6" name="Shape 5576"/>
                        <wps:cNvSpPr/>
                        <wps:spPr>
                          <a:xfrm>
                            <a:off x="456831" y="3680421"/>
                            <a:ext cx="2264410" cy="337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4410" h="337858">
                                <a:moveTo>
                                  <a:pt x="0" y="0"/>
                                </a:moveTo>
                                <a:lnTo>
                                  <a:pt x="2264410" y="0"/>
                                </a:lnTo>
                                <a:lnTo>
                                  <a:pt x="2264410" y="337858"/>
                                </a:lnTo>
                                <a:lnTo>
                                  <a:pt x="0" y="3378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A3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" name="Rectangle 509"/>
                        <wps:cNvSpPr/>
                        <wps:spPr>
                          <a:xfrm>
                            <a:off x="505752" y="3768557"/>
                            <a:ext cx="1218201" cy="242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sz w:val="28"/>
                                </w:rPr>
                                <w:t>INTENTIONS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0" name="Rectangle 510"/>
                        <wps:cNvSpPr/>
                        <wps:spPr>
                          <a:xfrm>
                            <a:off x="1420749" y="3768557"/>
                            <a:ext cx="53867" cy="242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7" name="Shape 5577"/>
                        <wps:cNvSpPr/>
                        <wps:spPr>
                          <a:xfrm>
                            <a:off x="2721229" y="3680421"/>
                            <a:ext cx="4381246" cy="337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246" h="337858">
                                <a:moveTo>
                                  <a:pt x="0" y="0"/>
                                </a:moveTo>
                                <a:lnTo>
                                  <a:pt x="4381246" y="0"/>
                                </a:lnTo>
                                <a:lnTo>
                                  <a:pt x="4381246" y="337858"/>
                                </a:lnTo>
                                <a:lnTo>
                                  <a:pt x="0" y="3378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A3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" name="Rectangle 512"/>
                        <wps:cNvSpPr/>
                        <wps:spPr>
                          <a:xfrm>
                            <a:off x="2763139" y="3768557"/>
                            <a:ext cx="1804302" cy="242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sz w:val="28"/>
                                </w:rPr>
                                <w:t>SUCCESS CRITERIA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" name="Rectangle 513"/>
                        <wps:cNvSpPr/>
                        <wps:spPr>
                          <a:xfrm>
                            <a:off x="4114927" y="3768557"/>
                            <a:ext cx="53867" cy="242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8" name="Shape 5578"/>
                        <wps:cNvSpPr/>
                        <wps:spPr>
                          <a:xfrm>
                            <a:off x="456831" y="4018280"/>
                            <a:ext cx="2264410" cy="1384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4410" h="1384935">
                                <a:moveTo>
                                  <a:pt x="0" y="0"/>
                                </a:moveTo>
                                <a:lnTo>
                                  <a:pt x="2264410" y="0"/>
                                </a:lnTo>
                                <a:lnTo>
                                  <a:pt x="2264410" y="1384935"/>
                                </a:lnTo>
                                <a:lnTo>
                                  <a:pt x="0" y="13849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" name="Rectangle 515"/>
                        <wps:cNvSpPr/>
                        <wps:spPr>
                          <a:xfrm>
                            <a:off x="505752" y="4092512"/>
                            <a:ext cx="2829147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Whole school data is used to set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" name="Rectangle 516"/>
                        <wps:cNvSpPr/>
                        <wps:spPr>
                          <a:xfrm>
                            <a:off x="505752" y="4276052"/>
                            <a:ext cx="2896873" cy="205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targets for improvement and plan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" name="Rectangle 517"/>
                        <wps:cNvSpPr/>
                        <wps:spPr>
                          <a:xfrm>
                            <a:off x="505752" y="4465003"/>
                            <a:ext cx="2840642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effectively at school, class and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" name="Rectangle 518"/>
                        <wps:cNvSpPr/>
                        <wps:spPr>
                          <a:xfrm>
                            <a:off x="505752" y="4648772"/>
                            <a:ext cx="1264525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individual level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" name="Rectangle 519"/>
                        <wps:cNvSpPr/>
                        <wps:spPr>
                          <a:xfrm>
                            <a:off x="1462151" y="4648772"/>
                            <a:ext cx="45579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" name="Rectangle 520"/>
                        <wps:cNvSpPr/>
                        <wps:spPr>
                          <a:xfrm>
                            <a:off x="505752" y="4837240"/>
                            <a:ext cx="45579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" name="Rectangle 521"/>
                        <wps:cNvSpPr/>
                        <wps:spPr>
                          <a:xfrm>
                            <a:off x="505752" y="5020780"/>
                            <a:ext cx="45671" cy="205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" name="Rectangle 522"/>
                        <wps:cNvSpPr/>
                        <wps:spPr>
                          <a:xfrm>
                            <a:off x="505752" y="5209731"/>
                            <a:ext cx="45579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9" name="Shape 5579"/>
                        <wps:cNvSpPr/>
                        <wps:spPr>
                          <a:xfrm>
                            <a:off x="2721229" y="4018280"/>
                            <a:ext cx="4381246" cy="1384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246" h="1384935">
                                <a:moveTo>
                                  <a:pt x="0" y="0"/>
                                </a:moveTo>
                                <a:lnTo>
                                  <a:pt x="4381246" y="0"/>
                                </a:lnTo>
                                <a:lnTo>
                                  <a:pt x="4381246" y="1384935"/>
                                </a:lnTo>
                                <a:lnTo>
                                  <a:pt x="0" y="13849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" name="Rectangle 524"/>
                        <wps:cNvSpPr/>
                        <wps:spPr>
                          <a:xfrm>
                            <a:off x="2763139" y="4117029"/>
                            <a:ext cx="78717" cy="15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" name="Rectangle 525"/>
                        <wps:cNvSpPr/>
                        <wps:spPr>
                          <a:xfrm>
                            <a:off x="2823210" y="4117029"/>
                            <a:ext cx="42781" cy="15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6" name="Rectangle 526"/>
                        <wps:cNvSpPr/>
                        <wps:spPr>
                          <a:xfrm>
                            <a:off x="2896616" y="4092512"/>
                            <a:ext cx="5489891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Data is used to guide planning for students identified at risk and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7" name="Rectangle 527"/>
                        <wps:cNvSpPr/>
                        <wps:spPr>
                          <a:xfrm>
                            <a:off x="2896616" y="4276052"/>
                            <a:ext cx="1061951" cy="205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>higher bands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" name="Rectangle 528"/>
                        <wps:cNvSpPr/>
                        <wps:spPr>
                          <a:xfrm>
                            <a:off x="3701161" y="4276052"/>
                            <a:ext cx="45671" cy="205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" name="Rectangle 529"/>
                        <wps:cNvSpPr/>
                        <wps:spPr>
                          <a:xfrm>
                            <a:off x="2763139" y="4489521"/>
                            <a:ext cx="78717" cy="156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" name="Rectangle 530"/>
                        <wps:cNvSpPr/>
                        <wps:spPr>
                          <a:xfrm>
                            <a:off x="2823210" y="4489521"/>
                            <a:ext cx="42781" cy="156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" name="Rectangle 531"/>
                        <wps:cNvSpPr/>
                        <wps:spPr>
                          <a:xfrm>
                            <a:off x="2896616" y="4465003"/>
                            <a:ext cx="5722830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Improvement targets clearly articulate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expected  achievement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for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" name="Rectangle 532"/>
                        <wps:cNvSpPr/>
                        <wps:spPr>
                          <a:xfrm>
                            <a:off x="2896616" y="4648772"/>
                            <a:ext cx="616733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>cohorts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" name="Rectangle 533"/>
                        <wps:cNvSpPr/>
                        <wps:spPr>
                          <a:xfrm>
                            <a:off x="3365627" y="4648772"/>
                            <a:ext cx="45579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4" name="Rectangle 534"/>
                        <wps:cNvSpPr/>
                        <wps:spPr>
                          <a:xfrm>
                            <a:off x="2763139" y="4861758"/>
                            <a:ext cx="78717" cy="156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" name="Rectangle 535"/>
                        <wps:cNvSpPr/>
                        <wps:spPr>
                          <a:xfrm>
                            <a:off x="2823210" y="4861758"/>
                            <a:ext cx="42781" cy="156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" name="Rectangle 536"/>
                        <wps:cNvSpPr/>
                        <wps:spPr>
                          <a:xfrm>
                            <a:off x="2896616" y="4837240"/>
                            <a:ext cx="5295473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Common assessment tasks and moderation inform the teaching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" name="Rectangle 537"/>
                        <wps:cNvSpPr/>
                        <wps:spPr>
                          <a:xfrm>
                            <a:off x="2896616" y="5020780"/>
                            <a:ext cx="1778945" cy="205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>and learning program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" name="Rectangle 538"/>
                        <wps:cNvSpPr/>
                        <wps:spPr>
                          <a:xfrm>
                            <a:off x="4234434" y="5020780"/>
                            <a:ext cx="45671" cy="205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0" name="Shape 5580"/>
                        <wps:cNvSpPr/>
                        <wps:spPr>
                          <a:xfrm>
                            <a:off x="456831" y="5403215"/>
                            <a:ext cx="2264410" cy="2315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4410" h="2315083">
                                <a:moveTo>
                                  <a:pt x="0" y="0"/>
                                </a:moveTo>
                                <a:lnTo>
                                  <a:pt x="2264410" y="0"/>
                                </a:lnTo>
                                <a:lnTo>
                                  <a:pt x="2264410" y="2315083"/>
                                </a:lnTo>
                                <a:lnTo>
                                  <a:pt x="0" y="23150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0" name="Rectangle 540"/>
                        <wps:cNvSpPr/>
                        <wps:spPr>
                          <a:xfrm>
                            <a:off x="505752" y="5476177"/>
                            <a:ext cx="2761383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Opportunities are provided to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1" name="Rectangle 541"/>
                        <wps:cNvSpPr/>
                        <wps:spPr>
                          <a:xfrm>
                            <a:off x="505752" y="5659844"/>
                            <a:ext cx="2558383" cy="205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challenge and extend students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" name="Rectangle 542"/>
                        <wps:cNvSpPr/>
                        <wps:spPr>
                          <a:xfrm>
                            <a:off x="2432304" y="5659844"/>
                            <a:ext cx="100680" cy="205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’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3" name="Rectangle 543"/>
                        <wps:cNvSpPr/>
                        <wps:spPr>
                          <a:xfrm>
                            <a:off x="505752" y="5848668"/>
                            <a:ext cx="692766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learning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" name="Rectangle 544"/>
                        <wps:cNvSpPr/>
                        <wps:spPr>
                          <a:xfrm>
                            <a:off x="1029881" y="5848668"/>
                            <a:ext cx="45579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1" name="Shape 5581"/>
                        <wps:cNvSpPr/>
                        <wps:spPr>
                          <a:xfrm>
                            <a:off x="2721229" y="5403215"/>
                            <a:ext cx="4381246" cy="2315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246" h="2315083">
                                <a:moveTo>
                                  <a:pt x="0" y="0"/>
                                </a:moveTo>
                                <a:lnTo>
                                  <a:pt x="4381246" y="0"/>
                                </a:lnTo>
                                <a:lnTo>
                                  <a:pt x="4381246" y="2315083"/>
                                </a:lnTo>
                                <a:lnTo>
                                  <a:pt x="0" y="23150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" name="Rectangle 546"/>
                        <wps:cNvSpPr/>
                        <wps:spPr>
                          <a:xfrm>
                            <a:off x="2763139" y="5500695"/>
                            <a:ext cx="78717" cy="156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" name="Rectangle 547"/>
                        <wps:cNvSpPr/>
                        <wps:spPr>
                          <a:xfrm>
                            <a:off x="2823210" y="5500695"/>
                            <a:ext cx="42781" cy="156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" name="Rectangle 548"/>
                        <wps:cNvSpPr/>
                        <wps:spPr>
                          <a:xfrm>
                            <a:off x="2896616" y="5476177"/>
                            <a:ext cx="5110534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A bank of problem solving tasks is developed and utilised in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" name="Rectangle 549"/>
                        <wps:cNvSpPr/>
                        <wps:spPr>
                          <a:xfrm>
                            <a:off x="2896616" y="5659844"/>
                            <a:ext cx="5393418" cy="205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classrooms to support transfer and application of knowledge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" name="Rectangle 550"/>
                        <wps:cNvSpPr/>
                        <wps:spPr>
                          <a:xfrm>
                            <a:off x="2896616" y="5848668"/>
                            <a:ext cx="395895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>skills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1" name="Rectangle 551"/>
                        <wps:cNvSpPr/>
                        <wps:spPr>
                          <a:xfrm>
                            <a:off x="3190748" y="5848668"/>
                            <a:ext cx="45579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" name="Rectangle 552"/>
                        <wps:cNvSpPr/>
                        <wps:spPr>
                          <a:xfrm>
                            <a:off x="2763139" y="6057082"/>
                            <a:ext cx="78717" cy="156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" name="Rectangle 553"/>
                        <wps:cNvSpPr/>
                        <wps:spPr>
                          <a:xfrm>
                            <a:off x="2823210" y="6057082"/>
                            <a:ext cx="42781" cy="156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" name="Rectangle 554"/>
                        <wps:cNvSpPr/>
                        <wps:spPr>
                          <a:xfrm>
                            <a:off x="2896616" y="6032564"/>
                            <a:ext cx="5177895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Collaborative and integrated tasks are included in classroom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5" name="Rectangle 555"/>
                        <wps:cNvSpPr/>
                        <wps:spPr>
                          <a:xfrm>
                            <a:off x="2896616" y="6220905"/>
                            <a:ext cx="787151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>programs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" name="Rectangle 556"/>
                        <wps:cNvSpPr/>
                        <wps:spPr>
                          <a:xfrm>
                            <a:off x="3489706" y="6220905"/>
                            <a:ext cx="45579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" name="Rectangle 557"/>
                        <wps:cNvSpPr/>
                        <wps:spPr>
                          <a:xfrm>
                            <a:off x="2763139" y="6428980"/>
                            <a:ext cx="78903" cy="156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" name="Rectangle 558"/>
                        <wps:cNvSpPr/>
                        <wps:spPr>
                          <a:xfrm>
                            <a:off x="2823210" y="6428980"/>
                            <a:ext cx="42882" cy="156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" name="Rectangle 559"/>
                        <wps:cNvSpPr/>
                        <wps:spPr>
                          <a:xfrm>
                            <a:off x="2896616" y="6404445"/>
                            <a:ext cx="5705638" cy="205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Students in higher bands are identified and extended with age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" name="Rectangle 560"/>
                        <wps:cNvSpPr/>
                        <wps:spPr>
                          <a:xfrm>
                            <a:off x="2896616" y="6593396"/>
                            <a:ext cx="1739477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>appropriate activities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" name="Rectangle 561"/>
                        <wps:cNvSpPr/>
                        <wps:spPr>
                          <a:xfrm>
                            <a:off x="4211447" y="6593396"/>
                            <a:ext cx="45579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" name="Rectangle 562"/>
                        <wps:cNvSpPr/>
                        <wps:spPr>
                          <a:xfrm>
                            <a:off x="2763139" y="6801683"/>
                            <a:ext cx="78717" cy="15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" name="Rectangle 563"/>
                        <wps:cNvSpPr/>
                        <wps:spPr>
                          <a:xfrm>
                            <a:off x="2823210" y="6801683"/>
                            <a:ext cx="42781" cy="15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" name="Rectangle 564"/>
                        <wps:cNvSpPr/>
                        <wps:spPr>
                          <a:xfrm>
                            <a:off x="2896616" y="6777165"/>
                            <a:ext cx="4330845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>IT continues to be integrated into classroom practice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" name="Rectangle 565"/>
                        <wps:cNvSpPr/>
                        <wps:spPr>
                          <a:xfrm>
                            <a:off x="6160897" y="6777165"/>
                            <a:ext cx="45579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" name="Rectangle 566"/>
                        <wps:cNvSpPr/>
                        <wps:spPr>
                          <a:xfrm>
                            <a:off x="2763139" y="6990151"/>
                            <a:ext cx="78717" cy="156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" name="Rectangle 567"/>
                        <wps:cNvSpPr/>
                        <wps:spPr>
                          <a:xfrm>
                            <a:off x="2823210" y="6990151"/>
                            <a:ext cx="42781" cy="156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" name="Rectangle 568"/>
                        <wps:cNvSpPr/>
                        <wps:spPr>
                          <a:xfrm>
                            <a:off x="2896616" y="6965632"/>
                            <a:ext cx="4654539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Continue to implement the West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Australian  curriculum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" name="Rectangle 569"/>
                        <wps:cNvSpPr/>
                        <wps:spPr>
                          <a:xfrm>
                            <a:off x="6404483" y="6965632"/>
                            <a:ext cx="897873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i/>
                                  <w:sz w:val="24"/>
                                </w:rPr>
                                <w:t xml:space="preserve">First Steps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" name="Rectangle 570"/>
                        <wps:cNvSpPr/>
                        <wps:spPr>
                          <a:xfrm>
                            <a:off x="2896616" y="7149173"/>
                            <a:ext cx="5052907" cy="205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numeracy strategies and DoE (Department of Education)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" name="Rectangle 571"/>
                        <wps:cNvSpPr/>
                        <wps:spPr>
                          <a:xfrm>
                            <a:off x="6703441" y="7149173"/>
                            <a:ext cx="45671" cy="205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" name="Rectangle 572"/>
                        <wps:cNvSpPr/>
                        <wps:spPr>
                          <a:xfrm>
                            <a:off x="2763139" y="7338124"/>
                            <a:ext cx="179695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" name="Rectangle 573"/>
                        <wps:cNvSpPr/>
                        <wps:spPr>
                          <a:xfrm>
                            <a:off x="2896616" y="7338124"/>
                            <a:ext cx="4975208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>SCSA (School Curriculum and Standards Authority) resources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" name="Rectangle 574"/>
                        <wps:cNvSpPr/>
                        <wps:spPr>
                          <a:xfrm>
                            <a:off x="6648323" y="7338124"/>
                            <a:ext cx="45579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5" name="Rectangle 575"/>
                        <wps:cNvSpPr/>
                        <wps:spPr>
                          <a:xfrm>
                            <a:off x="2763139" y="7521893"/>
                            <a:ext cx="45579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2" name="Shape 5582"/>
                        <wps:cNvSpPr/>
                        <wps:spPr>
                          <a:xfrm>
                            <a:off x="456831" y="7718324"/>
                            <a:ext cx="2264410" cy="1950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4410" h="1950974">
                                <a:moveTo>
                                  <a:pt x="0" y="0"/>
                                </a:moveTo>
                                <a:lnTo>
                                  <a:pt x="2264410" y="0"/>
                                </a:lnTo>
                                <a:lnTo>
                                  <a:pt x="2264410" y="1950974"/>
                                </a:lnTo>
                                <a:lnTo>
                                  <a:pt x="0" y="19509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7" name="Rectangle 577"/>
                        <wps:cNvSpPr/>
                        <wps:spPr>
                          <a:xfrm>
                            <a:off x="505752" y="7792809"/>
                            <a:ext cx="2597789" cy="205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Content and key skills are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8" name="Rectangle 578"/>
                        <wps:cNvSpPr/>
                        <wps:spPr>
                          <a:xfrm>
                            <a:off x="505752" y="7977061"/>
                            <a:ext cx="2858995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explicitly taught and students are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9" name="Rectangle 579"/>
                        <wps:cNvSpPr/>
                        <wps:spPr>
                          <a:xfrm>
                            <a:off x="505752" y="8165528"/>
                            <a:ext cx="2694829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provided with quality feedback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0" name="Rectangle 580"/>
                        <wps:cNvSpPr/>
                        <wps:spPr>
                          <a:xfrm>
                            <a:off x="505752" y="8349298"/>
                            <a:ext cx="1416389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on their progress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" name="Rectangle 581"/>
                        <wps:cNvSpPr/>
                        <wps:spPr>
                          <a:xfrm>
                            <a:off x="1576959" y="8349298"/>
                            <a:ext cx="45579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" name="Rectangle 582"/>
                        <wps:cNvSpPr/>
                        <wps:spPr>
                          <a:xfrm>
                            <a:off x="505752" y="8537410"/>
                            <a:ext cx="45671" cy="205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" name="Rectangle 583"/>
                        <wps:cNvSpPr/>
                        <wps:spPr>
                          <a:xfrm>
                            <a:off x="505752" y="8721789"/>
                            <a:ext cx="45579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3" name="Shape 5583"/>
                        <wps:cNvSpPr/>
                        <wps:spPr>
                          <a:xfrm>
                            <a:off x="2721229" y="7718324"/>
                            <a:ext cx="4381246" cy="1950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246" h="1950974">
                                <a:moveTo>
                                  <a:pt x="0" y="0"/>
                                </a:moveTo>
                                <a:lnTo>
                                  <a:pt x="4381246" y="0"/>
                                </a:lnTo>
                                <a:lnTo>
                                  <a:pt x="4381246" y="1950974"/>
                                </a:lnTo>
                                <a:lnTo>
                                  <a:pt x="0" y="19509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" name="Rectangle 585"/>
                        <wps:cNvSpPr/>
                        <wps:spPr>
                          <a:xfrm>
                            <a:off x="2763139" y="7817345"/>
                            <a:ext cx="78903" cy="156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" name="Rectangle 586"/>
                        <wps:cNvSpPr/>
                        <wps:spPr>
                          <a:xfrm>
                            <a:off x="2823210" y="7817345"/>
                            <a:ext cx="42882" cy="156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" name="Rectangle 587"/>
                        <wps:cNvSpPr/>
                        <wps:spPr>
                          <a:xfrm>
                            <a:off x="2896616" y="7792809"/>
                            <a:ext cx="5297024" cy="205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Team planning identifies key skills to be taught each term using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" name="Rectangle 588"/>
                        <wps:cNvSpPr/>
                        <wps:spPr>
                          <a:xfrm>
                            <a:off x="2896616" y="7977061"/>
                            <a:ext cx="754278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i/>
                                  <w:sz w:val="24"/>
                                </w:rPr>
                                <w:t xml:space="preserve">On Entry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" name="Rectangle 589"/>
                        <wps:cNvSpPr/>
                        <wps:spPr>
                          <a:xfrm>
                            <a:off x="3462147" y="7977061"/>
                            <a:ext cx="3705238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>data, NAPLAN data and performance profiles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" name="Rectangle 590"/>
                        <wps:cNvSpPr/>
                        <wps:spPr>
                          <a:xfrm>
                            <a:off x="6252845" y="7977061"/>
                            <a:ext cx="45579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" name="Rectangle 591"/>
                        <wps:cNvSpPr/>
                        <wps:spPr>
                          <a:xfrm>
                            <a:off x="2763139" y="8190047"/>
                            <a:ext cx="78717" cy="15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" name="Rectangle 592"/>
                        <wps:cNvSpPr/>
                        <wps:spPr>
                          <a:xfrm>
                            <a:off x="2823210" y="8190047"/>
                            <a:ext cx="42781" cy="15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" name="Rectangle 593"/>
                        <wps:cNvSpPr/>
                        <wps:spPr>
                          <a:xfrm>
                            <a:off x="2896616" y="8165528"/>
                            <a:ext cx="5435236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Learning Intentions and Success Criteria are clearly articulated for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" name="Rectangle 594"/>
                        <wps:cNvSpPr/>
                        <wps:spPr>
                          <a:xfrm>
                            <a:off x="2896616" y="8349298"/>
                            <a:ext cx="4749126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students and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feedback  informs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students of their progress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" name="Rectangle 595"/>
                        <wps:cNvSpPr/>
                        <wps:spPr>
                          <a:xfrm>
                            <a:off x="6478270" y="8349298"/>
                            <a:ext cx="45580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" name="Rectangle 596"/>
                        <wps:cNvSpPr/>
                        <wps:spPr>
                          <a:xfrm>
                            <a:off x="2763139" y="8561946"/>
                            <a:ext cx="78903" cy="156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" name="Rectangle 597"/>
                        <wps:cNvSpPr/>
                        <wps:spPr>
                          <a:xfrm>
                            <a:off x="2823210" y="8561946"/>
                            <a:ext cx="42882" cy="156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8" name="Rectangle 598"/>
                        <wps:cNvSpPr/>
                        <wps:spPr>
                          <a:xfrm>
                            <a:off x="2896616" y="8537410"/>
                            <a:ext cx="3321654" cy="205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>Feedback is targeted, timely and specific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" name="Rectangle 599"/>
                        <wps:cNvSpPr/>
                        <wps:spPr>
                          <a:xfrm>
                            <a:off x="5402453" y="8537410"/>
                            <a:ext cx="45671" cy="205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" name="Rectangle 600"/>
                        <wps:cNvSpPr/>
                        <wps:spPr>
                          <a:xfrm>
                            <a:off x="2763139" y="8746306"/>
                            <a:ext cx="78717" cy="15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1" name="Rectangle 601"/>
                        <wps:cNvSpPr/>
                        <wps:spPr>
                          <a:xfrm>
                            <a:off x="2823210" y="8746306"/>
                            <a:ext cx="42781" cy="15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" name="Rectangle 602"/>
                        <wps:cNvSpPr/>
                        <wps:spPr>
                          <a:xfrm>
                            <a:off x="2896616" y="8721789"/>
                            <a:ext cx="5247070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Assessments provide information about student progress and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" name="Rectangle 603"/>
                        <wps:cNvSpPr/>
                        <wps:spPr>
                          <a:xfrm>
                            <a:off x="2896616" y="8910256"/>
                            <a:ext cx="1523681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>impact of teaching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" name="Rectangle 604"/>
                        <wps:cNvSpPr/>
                        <wps:spPr>
                          <a:xfrm>
                            <a:off x="4050665" y="8910256"/>
                            <a:ext cx="45579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" name="Rectangle 605"/>
                        <wps:cNvSpPr/>
                        <wps:spPr>
                          <a:xfrm>
                            <a:off x="2763139" y="9118543"/>
                            <a:ext cx="78717" cy="15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" name="Rectangle 606"/>
                        <wps:cNvSpPr/>
                        <wps:spPr>
                          <a:xfrm>
                            <a:off x="2823210" y="9118543"/>
                            <a:ext cx="42781" cy="15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7" name="Rectangle 607"/>
                        <wps:cNvSpPr/>
                        <wps:spPr>
                          <a:xfrm>
                            <a:off x="2896616" y="9094026"/>
                            <a:ext cx="5215407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Professional Learning agenda is reviewed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to  provide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targeted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8" name="Rectangle 608"/>
                        <wps:cNvSpPr/>
                        <wps:spPr>
                          <a:xfrm>
                            <a:off x="2896616" y="9282747"/>
                            <a:ext cx="2004281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>support at point of need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9" name="Rectangle 609"/>
                        <wps:cNvSpPr/>
                        <wps:spPr>
                          <a:xfrm>
                            <a:off x="4409313" y="9282747"/>
                            <a:ext cx="45579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0" name="Rectangle 610"/>
                        <wps:cNvSpPr/>
                        <wps:spPr>
                          <a:xfrm>
                            <a:off x="2763139" y="9466491"/>
                            <a:ext cx="45579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4" name="Shape 5584"/>
                        <wps:cNvSpPr/>
                        <wps:spPr>
                          <a:xfrm>
                            <a:off x="456831" y="3680486"/>
                            <a:ext cx="13785" cy="5976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85" h="5976112">
                                <a:moveTo>
                                  <a:pt x="0" y="0"/>
                                </a:moveTo>
                                <a:lnTo>
                                  <a:pt x="13785" y="0"/>
                                </a:lnTo>
                                <a:lnTo>
                                  <a:pt x="13785" y="5976112"/>
                                </a:lnTo>
                                <a:lnTo>
                                  <a:pt x="0" y="5976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A3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5" name="Shape 5585"/>
                        <wps:cNvSpPr/>
                        <wps:spPr>
                          <a:xfrm>
                            <a:off x="2716530" y="3693186"/>
                            <a:ext cx="13785" cy="5963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85" h="5963412">
                                <a:moveTo>
                                  <a:pt x="0" y="0"/>
                                </a:moveTo>
                                <a:lnTo>
                                  <a:pt x="13785" y="0"/>
                                </a:lnTo>
                                <a:lnTo>
                                  <a:pt x="13785" y="5963412"/>
                                </a:lnTo>
                                <a:lnTo>
                                  <a:pt x="0" y="59634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A3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6" name="Shape 5586"/>
                        <wps:cNvSpPr/>
                        <wps:spPr>
                          <a:xfrm>
                            <a:off x="7088632" y="3680486"/>
                            <a:ext cx="13784" cy="5976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84" h="5976112">
                                <a:moveTo>
                                  <a:pt x="0" y="0"/>
                                </a:moveTo>
                                <a:lnTo>
                                  <a:pt x="13784" y="0"/>
                                </a:lnTo>
                                <a:lnTo>
                                  <a:pt x="13784" y="5976112"/>
                                </a:lnTo>
                                <a:lnTo>
                                  <a:pt x="0" y="5976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A3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7" name="Shape 5587"/>
                        <wps:cNvSpPr/>
                        <wps:spPr>
                          <a:xfrm>
                            <a:off x="456831" y="3680392"/>
                            <a:ext cx="6645657" cy="13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5657" h="13784">
                                <a:moveTo>
                                  <a:pt x="0" y="0"/>
                                </a:moveTo>
                                <a:lnTo>
                                  <a:pt x="6645657" y="0"/>
                                </a:lnTo>
                                <a:lnTo>
                                  <a:pt x="6645657" y="13784"/>
                                </a:lnTo>
                                <a:lnTo>
                                  <a:pt x="0" y="13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A3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8" name="Shape 5588"/>
                        <wps:cNvSpPr/>
                        <wps:spPr>
                          <a:xfrm>
                            <a:off x="469531" y="4013513"/>
                            <a:ext cx="6620257" cy="13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0257" h="13784">
                                <a:moveTo>
                                  <a:pt x="0" y="0"/>
                                </a:moveTo>
                                <a:lnTo>
                                  <a:pt x="6620257" y="0"/>
                                </a:lnTo>
                                <a:lnTo>
                                  <a:pt x="6620257" y="13784"/>
                                </a:lnTo>
                                <a:lnTo>
                                  <a:pt x="0" y="13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A3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9" name="Shape 5589"/>
                        <wps:cNvSpPr/>
                        <wps:spPr>
                          <a:xfrm>
                            <a:off x="469531" y="5398448"/>
                            <a:ext cx="6620257" cy="13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0257" h="13784">
                                <a:moveTo>
                                  <a:pt x="0" y="0"/>
                                </a:moveTo>
                                <a:lnTo>
                                  <a:pt x="6620257" y="0"/>
                                </a:lnTo>
                                <a:lnTo>
                                  <a:pt x="6620257" y="13784"/>
                                </a:lnTo>
                                <a:lnTo>
                                  <a:pt x="0" y="13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A3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0" name="Shape 5590"/>
                        <wps:cNvSpPr/>
                        <wps:spPr>
                          <a:xfrm>
                            <a:off x="469531" y="7713531"/>
                            <a:ext cx="6620257" cy="13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0257" h="13784">
                                <a:moveTo>
                                  <a:pt x="0" y="0"/>
                                </a:moveTo>
                                <a:lnTo>
                                  <a:pt x="6620257" y="0"/>
                                </a:lnTo>
                                <a:lnTo>
                                  <a:pt x="6620257" y="13784"/>
                                </a:lnTo>
                                <a:lnTo>
                                  <a:pt x="0" y="13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A3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1" name="Shape 5591"/>
                        <wps:cNvSpPr/>
                        <wps:spPr>
                          <a:xfrm>
                            <a:off x="456831" y="9655513"/>
                            <a:ext cx="6645657" cy="13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5657" h="13784">
                                <a:moveTo>
                                  <a:pt x="0" y="0"/>
                                </a:moveTo>
                                <a:lnTo>
                                  <a:pt x="6645657" y="0"/>
                                </a:lnTo>
                                <a:lnTo>
                                  <a:pt x="6645657" y="13784"/>
                                </a:lnTo>
                                <a:lnTo>
                                  <a:pt x="0" y="13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A3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21" name="Picture 62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3818636" y="1636776"/>
                            <a:ext cx="2743454" cy="17984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3" name="Picture 623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456806" y="8550618"/>
                            <a:ext cx="2269998" cy="1681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130" style="width:597.985pt;height:841.93pt;position:absolute;mso-position-horizontal-relative:page;mso-position-horizontal:absolute;margin-left:1.81198e-05pt;mso-position-vertical-relative:page;margin-top:0pt;" coordsize="75944,106925">
                <v:shape id="Shape 5592" style="position:absolute;width:75587;height:106925;left:0;top:0;" coordsize="7558786,10692509" path="m0,0l7558786,0l7558786,10692509l0,10692509l0,0">
                  <v:stroke weight="0pt" endcap="flat" joinstyle="miter" miterlimit="10" on="false" color="#000000" opacity="0"/>
                  <v:fill on="true" color="#e8f0e8"/>
                </v:shape>
                <v:rect id="Rectangle 4888" style="position:absolute;width:39858;height:4502;left:5011;top:49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Schoolbook" w:hAnsi="Century Schoolbook" w:eastAsia="Century Schoolbook" w:ascii="Century Schoolbook"/>
                            <w:b w:val="1"/>
                            <w:color w:val="39523b"/>
                            <w:sz w:val="56"/>
                            <w:u w:val="single" w:color="72a376"/>
                          </w:rPr>
                          <w:t xml:space="preserve">MATHEMATICS</w:t>
                        </w:r>
                      </w:p>
                    </w:txbxContent>
                  </v:textbox>
                </v:rect>
                <v:rect id="Rectangle 4901" style="position:absolute;width:1351;height:4502;left:35035;top:49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Schoolbook" w:hAnsi="Century Schoolbook" w:eastAsia="Century Schoolbook" w:ascii="Century Schoolbook"/>
                            <w:b w:val="1"/>
                            <w:color w:val="39523b"/>
                            <w:sz w:val="56"/>
                            <w:u w:val="single" w:color="72a37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6" style="position:absolute;width:74485;height:2054;left:5195;top:103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Greenmount Primary ensures students develop an appreciation of Mathematics across all </w:t>
                        </w:r>
                      </w:p>
                    </w:txbxContent>
                  </v:textbox>
                </v:rect>
                <v:rect id="Rectangle 477" style="position:absolute;width:83819;height:2054;left:5195;top:121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learning areas. Students approach Mathematics with confidence whilst building their skill base and </w:t>
                        </w:r>
                      </w:p>
                    </w:txbxContent>
                  </v:textbox>
                </v:rect>
                <v:rect id="Rectangle 478" style="position:absolute;width:37314;height:2054;left:5195;top:140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applying knowledge to problem solving tasks.</w:t>
                        </w:r>
                      </w:p>
                    </w:txbxContent>
                  </v:textbox>
                </v:rect>
                <v:rect id="Rectangle 479" style="position:absolute;width:455;height:2054;left:33334;top:140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81" style="position:absolute;width:31269;height:18162;left:5594;top:16762;" coordsize="3126956,1816227" path="m302717,0c135547,0,0,135509,0,302768l0,1513586c0,1680718,135547,1816227,302717,1816227l2824188,1816227c2991320,1816227,3126956,1680718,3126956,1513586l3126956,302768c3126956,135509,2991320,0,2824188,0x">
                  <v:stroke weight="8pt" endcap="flat" joinstyle="round" on="true" color="#72a376"/>
                  <v:fill on="false" color="#000000" opacity="0"/>
                </v:shape>
                <v:rect id="Rectangle 482" style="position:absolute;width:7535;height:2240;left:7309;top:18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6"/>
                          </w:rPr>
                          <w:t xml:space="preserve">Targets:</w:t>
                        </w:r>
                      </w:p>
                    </w:txbxContent>
                  </v:textbox>
                </v:rect>
                <v:rect id="Rectangle 483" style="position:absolute;width:497;height:2240;left:12966;top:18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4" style="position:absolute;width:787;height:1562;left:7309;top:21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485" style="position:absolute;width:427;height:1562;left:7909;top:21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6" style="position:absolute;width:35255;height:2054;left:8690;top:208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24"/>
                          </w:rPr>
                          <w:t xml:space="preserve">The Year 3 and 5 average to be equal to or </w:t>
                        </w:r>
                      </w:p>
                    </w:txbxContent>
                  </v:textbox>
                </v:rect>
                <v:rect id="Rectangle 487" style="position:absolute;width:9930;height:2058;left:8690;top:226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24"/>
                          </w:rPr>
                          <w:t xml:space="preserve">higher than </w:t>
                        </w:r>
                      </w:p>
                    </w:txbxContent>
                  </v:textbox>
                </v:rect>
                <v:rect id="Rectangle 488" style="position:absolute;width:10286;height:2058;left:16137;top:226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Like Schools </w:t>
                        </w:r>
                      </w:p>
                    </w:txbxContent>
                  </v:textbox>
                </v:rect>
                <v:rect id="Rectangle 489" style="position:absolute;width:9556;height:2058;left:23863;top:226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24"/>
                          </w:rPr>
                          <w:t xml:space="preserve">average in  </w:t>
                        </w:r>
                      </w:p>
                    </w:txbxContent>
                  </v:textbox>
                </v:rect>
                <v:rect id="Rectangle 490" style="position:absolute;width:456;height:2058;left:31080;top:226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1" style="position:absolute;width:1800;height:2054;left:7309;top:245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24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492" style="position:absolute;width:22283;height:2054;left:8644;top:245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24"/>
                          </w:rPr>
                          <w:t xml:space="preserve">NAPLAN  Numeracy testing</w:t>
                        </w:r>
                      </w:p>
                    </w:txbxContent>
                  </v:textbox>
                </v:rect>
                <v:rect id="Rectangle 493" style="position:absolute;width:455;height:2054;left:25471;top:245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4" style="position:absolute;width:787;height:1562;left:7309;top:266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495" style="position:absolute;width:1311;height:2054;left:7909;top:263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24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496" style="position:absolute;width:31709;height:2054;left:8920;top:263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24"/>
                          </w:rPr>
                          <w:t xml:space="preserve">Increase the percentage of students in </w:t>
                        </w:r>
                      </w:p>
                    </w:txbxContent>
                  </v:textbox>
                </v:rect>
                <v:rect id="Rectangle 497" style="position:absolute;width:455;height:2054;left:32826;top:263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8" style="position:absolute;width:1800;height:2054;left:7309;top:282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24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499" style="position:absolute;width:27014;height:2054;left:8644;top:282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24"/>
                          </w:rPr>
                          <w:t xml:space="preserve">higher bands when compared to </w:t>
                        </w:r>
                      </w:p>
                    </w:txbxContent>
                  </v:textbox>
                </v:rect>
                <v:rect id="Rectangle 500" style="position:absolute;width:3688;height:2054;left:28966;top:282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Like </w:t>
                        </w:r>
                      </w:p>
                    </w:txbxContent>
                  </v:textbox>
                </v:rect>
                <v:rect id="Rectangle 501" style="position:absolute;width:455;height:2054;left:31769;top:282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2" style="position:absolute;width:1800;height:2054;left:7309;top:301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503" style="position:absolute;width:6282;height:2054;left:8644;top:301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Schools</w:t>
                        </w:r>
                      </w:p>
                    </w:txbxContent>
                  </v:textbox>
                </v:rect>
                <v:rect id="Rectangle 504" style="position:absolute;width:455;height:2054;left:13380;top:301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06" style="position:absolute;width:10827;height:4502;left:61701;top:49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Schoolbook" w:hAnsi="Century Schoolbook" w:eastAsia="Century Schoolbook" w:ascii="Century Schoolbook"/>
                            <w:b w:val="1"/>
                            <w:color w:val="39523b"/>
                            <w:sz w:val="56"/>
                            <w:u w:val="single" w:color="72a376"/>
                          </w:rPr>
                          <w:t xml:space="preserve">        </w:t>
                        </w:r>
                      </w:p>
                    </w:txbxContent>
                  </v:textbox>
                </v:rect>
                <v:rect id="Rectangle 4916" style="position:absolute;width:8128;height:4502;left:69832;top:49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Schoolbook" w:hAnsi="Century Schoolbook" w:eastAsia="Century Schoolbook" w:ascii="Century Schoolbook"/>
                            <w:b w:val="1"/>
                            <w:color w:val="39523b"/>
                            <w:sz w:val="56"/>
                          </w:rPr>
                          <w:t xml:space="preserve">      </w:t>
                        </w:r>
                      </w:p>
                    </w:txbxContent>
                  </v:textbox>
                </v:rect>
                <v:shape id="Shape 507" style="position:absolute;width:64665;height:149;left:5692;top:53835;" coordsize="6466548,14986" path="m0,14986l6466548,0">
                  <v:stroke weight="2pt" endcap="flat" joinstyle="round" on="true" color="#ffffff"/>
                  <v:fill on="false" color="#000000" opacity="0"/>
                </v:shape>
                <v:shape id="Shape 5593" style="position:absolute;width:22644;height:3378;left:4568;top:36804;" coordsize="2264410,337858" path="m0,0l2264410,0l2264410,337858l0,337858l0,0">
                  <v:stroke weight="0pt" endcap="flat" joinstyle="round" on="false" color="#000000" opacity="0"/>
                  <v:fill on="true" color="#72a376"/>
                </v:shape>
                <v:rect id="Rectangle 509" style="position:absolute;width:12182;height:2427;left:5057;top:376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INTENTIONS</w:t>
                        </w:r>
                      </w:p>
                    </w:txbxContent>
                  </v:textbox>
                </v:rect>
                <v:rect id="Rectangle 510" style="position:absolute;width:538;height:2427;left:14207;top:376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594" style="position:absolute;width:43812;height:3378;left:27212;top:36804;" coordsize="4381246,337858" path="m0,0l4381246,0l4381246,337858l0,337858l0,0">
                  <v:stroke weight="0pt" endcap="flat" joinstyle="round" on="false" color="#000000" opacity="0"/>
                  <v:fill on="true" color="#72a376"/>
                </v:shape>
                <v:rect id="Rectangle 512" style="position:absolute;width:18043;height:2427;left:27631;top:376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SUCCESS CRITERIA</w:t>
                        </w:r>
                      </w:p>
                    </w:txbxContent>
                  </v:textbox>
                </v:rect>
                <v:rect id="Rectangle 513" style="position:absolute;width:538;height:2427;left:41149;top:376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595" style="position:absolute;width:22644;height:13849;left:4568;top:40182;" coordsize="2264410,1384935" path="m0,0l2264410,0l2264410,1384935l0,1384935l0,0">
                  <v:stroke weight="0pt" endcap="flat" joinstyle="round" on="false" color="#000000" opacity="0"/>
                  <v:fill on="true" color="#e3ede4"/>
                </v:shape>
                <v:rect id="Rectangle 515" style="position:absolute;width:28291;height:2054;left:5057;top:409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Whole school data is used to set   </w:t>
                        </w:r>
                      </w:p>
                    </w:txbxContent>
                  </v:textbox>
                </v:rect>
                <v:rect id="Rectangle 516" style="position:absolute;width:28968;height:2058;left:5057;top:427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targets for improvement and plan </w:t>
                        </w:r>
                      </w:p>
                    </w:txbxContent>
                  </v:textbox>
                </v:rect>
                <v:rect id="Rectangle 517" style="position:absolute;width:28406;height:2054;left:5057;top:446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effectively at school, class and       </w:t>
                        </w:r>
                      </w:p>
                    </w:txbxContent>
                  </v:textbox>
                </v:rect>
                <v:rect id="Rectangle 518" style="position:absolute;width:12645;height:2054;left:5057;top:464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individual level</w:t>
                        </w:r>
                      </w:p>
                    </w:txbxContent>
                  </v:textbox>
                </v:rect>
                <v:rect id="Rectangle 519" style="position:absolute;width:455;height:2054;left:14621;top:464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0" style="position:absolute;width:455;height:2054;left:5057;top:483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1" style="position:absolute;width:456;height:2058;left:5057;top:502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2" style="position:absolute;width:455;height:2054;left:5057;top:520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596" style="position:absolute;width:43812;height:13849;left:27212;top:40182;" coordsize="4381246,1384935" path="m0,0l4381246,0l4381246,1384935l0,1384935l0,0">
                  <v:stroke weight="0pt" endcap="flat" joinstyle="round" on="false" color="#000000" opacity="0"/>
                  <v:fill on="true" color="#e3ede4"/>
                </v:shape>
                <v:rect id="Rectangle 524" style="position:absolute;width:787;height:1562;left:27631;top:411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525" style="position:absolute;width:427;height:1562;left:28232;top:411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6" style="position:absolute;width:54898;height:2054;left:28966;top:409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Data is used to guide planning for students identified at risk and in </w:t>
                        </w:r>
                      </w:p>
                    </w:txbxContent>
                  </v:textbox>
                </v:rect>
                <v:rect id="Rectangle 527" style="position:absolute;width:10619;height:2058;left:28966;top:427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higher bands</w:t>
                        </w:r>
                      </w:p>
                    </w:txbxContent>
                  </v:textbox>
                </v:rect>
                <v:rect id="Rectangle 528" style="position:absolute;width:456;height:2058;left:37011;top:427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9" style="position:absolute;width:787;height:1562;left:27631;top:448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530" style="position:absolute;width:427;height:1562;left:28232;top:448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1" style="position:absolute;width:57228;height:2054;left:28966;top:446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Improvement targets clearly articulate expected  achievement for       </w:t>
                        </w:r>
                      </w:p>
                    </w:txbxContent>
                  </v:textbox>
                </v:rect>
                <v:rect id="Rectangle 532" style="position:absolute;width:6167;height:2054;left:28966;top:464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cohorts</w:t>
                        </w:r>
                      </w:p>
                    </w:txbxContent>
                  </v:textbox>
                </v:rect>
                <v:rect id="Rectangle 533" style="position:absolute;width:455;height:2054;left:33656;top:464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4" style="position:absolute;width:787;height:1562;left:27631;top:486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535" style="position:absolute;width:427;height:1562;left:28232;top:486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6" style="position:absolute;width:52954;height:2054;left:28966;top:483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Common assessment tasks and moderation inform the teaching </w:t>
                        </w:r>
                      </w:p>
                    </w:txbxContent>
                  </v:textbox>
                </v:rect>
                <v:rect id="Rectangle 537" style="position:absolute;width:17789;height:2058;left:28966;top:502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and learning program</w:t>
                        </w:r>
                      </w:p>
                    </w:txbxContent>
                  </v:textbox>
                </v:rect>
                <v:rect id="Rectangle 538" style="position:absolute;width:456;height:2058;left:42344;top:502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597" style="position:absolute;width:22644;height:23150;left:4568;top:54032;" coordsize="2264410,2315083" path="m0,0l2264410,0l2264410,2315083l0,2315083l0,0">
                  <v:stroke weight="0pt" endcap="flat" joinstyle="round" on="false" color="#000000" opacity="0"/>
                  <v:fill on="true" color="#ffffff"/>
                </v:shape>
                <v:rect id="Rectangle 540" style="position:absolute;width:27613;height:2054;left:5057;top:547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Opportunities are provided to      </w:t>
                        </w:r>
                      </w:p>
                    </w:txbxContent>
                  </v:textbox>
                </v:rect>
                <v:rect id="Rectangle 541" style="position:absolute;width:25583;height:2058;left:5057;top:565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challenge and extend students</w:t>
                        </w:r>
                      </w:p>
                    </w:txbxContent>
                  </v:textbox>
                </v:rect>
                <v:rect id="Rectangle 542" style="position:absolute;width:1006;height:2058;left:24323;top:565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’ </w:t>
                        </w:r>
                      </w:p>
                    </w:txbxContent>
                  </v:textbox>
                </v:rect>
                <v:rect id="Rectangle 543" style="position:absolute;width:6927;height:2054;left:5057;top:584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learning</w:t>
                        </w:r>
                      </w:p>
                    </w:txbxContent>
                  </v:textbox>
                </v:rect>
                <v:rect id="Rectangle 544" style="position:absolute;width:455;height:2054;left:10298;top:584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598" style="position:absolute;width:43812;height:23150;left:27212;top:54032;" coordsize="4381246,2315083" path="m0,0l4381246,0l4381246,2315083l0,2315083l0,0">
                  <v:stroke weight="0pt" endcap="flat" joinstyle="round" on="false" color="#000000" opacity="0"/>
                  <v:fill on="true" color="#ffffff"/>
                </v:shape>
                <v:rect id="Rectangle 546" style="position:absolute;width:787;height:1562;left:27631;top:550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547" style="position:absolute;width:427;height:1562;left:28232;top:550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8" style="position:absolute;width:51105;height:2054;left:28966;top:547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A bank of problem solving tasks is developed and utilised in     </w:t>
                        </w:r>
                      </w:p>
                    </w:txbxContent>
                  </v:textbox>
                </v:rect>
                <v:rect id="Rectangle 549" style="position:absolute;width:53934;height:2058;left:28966;top:565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classrooms to support transfer and application of knowledge and </w:t>
                        </w:r>
                      </w:p>
                    </w:txbxContent>
                  </v:textbox>
                </v:rect>
                <v:rect id="Rectangle 550" style="position:absolute;width:3958;height:2054;left:28966;top:584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skills</w:t>
                        </w:r>
                      </w:p>
                    </w:txbxContent>
                  </v:textbox>
                </v:rect>
                <v:rect id="Rectangle 551" style="position:absolute;width:455;height:2054;left:31907;top:584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2" style="position:absolute;width:787;height:1562;left:27631;top:605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553" style="position:absolute;width:427;height:1562;left:28232;top:605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4" style="position:absolute;width:51778;height:2054;left:28966;top:603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Collaborative and integrated tasks are included in classroom     </w:t>
                        </w:r>
                      </w:p>
                    </w:txbxContent>
                  </v:textbox>
                </v:rect>
                <v:rect id="Rectangle 555" style="position:absolute;width:7871;height:2054;left:28966;top:622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programs</w:t>
                        </w:r>
                      </w:p>
                    </w:txbxContent>
                  </v:textbox>
                </v:rect>
                <v:rect id="Rectangle 556" style="position:absolute;width:455;height:2054;left:34897;top:622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7" style="position:absolute;width:789;height:1566;left:27631;top:642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558" style="position:absolute;width:428;height:1566;left:28232;top:642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9" style="position:absolute;width:57056;height:2058;left:28966;top:640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Students in higher bands are identified and extended with age             </w:t>
                        </w:r>
                      </w:p>
                    </w:txbxContent>
                  </v:textbox>
                </v:rect>
                <v:rect id="Rectangle 560" style="position:absolute;width:17394;height:2054;left:28966;top:659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appropriate activities</w:t>
                        </w:r>
                      </w:p>
                    </w:txbxContent>
                  </v:textbox>
                </v:rect>
                <v:rect id="Rectangle 561" style="position:absolute;width:455;height:2054;left:42114;top:659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2" style="position:absolute;width:787;height:1562;left:27631;top:680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563" style="position:absolute;width:427;height:1562;left:28232;top:680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4" style="position:absolute;width:43308;height:2054;left:28966;top:677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IT continues to be integrated into classroom practice</w:t>
                        </w:r>
                      </w:p>
                    </w:txbxContent>
                  </v:textbox>
                </v:rect>
                <v:rect id="Rectangle 565" style="position:absolute;width:455;height:2054;left:61608;top:677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6" style="position:absolute;width:787;height:1562;left:27631;top:699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567" style="position:absolute;width:427;height:1562;left:28232;top:699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8" style="position:absolute;width:46545;height:2054;left:28966;top:696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Continue to implement the West Australian  curriculum, </w:t>
                        </w:r>
                      </w:p>
                    </w:txbxContent>
                  </v:textbox>
                </v:rect>
                <v:rect id="Rectangle 569" style="position:absolute;width:8978;height:2054;left:64044;top:696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24"/>
                          </w:rPr>
                          <w:t xml:space="preserve">First Steps </w:t>
                        </w:r>
                      </w:p>
                    </w:txbxContent>
                  </v:textbox>
                </v:rect>
                <v:rect id="Rectangle 570" style="position:absolute;width:50529;height:2058;left:28966;top:714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numeracy strategies and DoE (Department of Education) and </w:t>
                        </w:r>
                      </w:p>
                    </w:txbxContent>
                  </v:textbox>
                </v:rect>
                <v:rect id="Rectangle 571" style="position:absolute;width:456;height:2058;left:67034;top:714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2" style="position:absolute;width:1796;height:2054;left:27631;top:73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573" style="position:absolute;width:49752;height:2054;left:28966;top:73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SCSA (School Curriculum and Standards Authority) resources</w:t>
                        </w:r>
                      </w:p>
                    </w:txbxContent>
                  </v:textbox>
                </v:rect>
                <v:rect id="Rectangle 574" style="position:absolute;width:455;height:2054;left:66483;top:73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5" style="position:absolute;width:455;height:2054;left:27631;top:752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599" style="position:absolute;width:22644;height:19509;left:4568;top:77183;" coordsize="2264410,1950974" path="m0,0l2264410,0l2264410,1950974l0,1950974l0,0">
                  <v:stroke weight="0pt" endcap="flat" joinstyle="round" on="false" color="#000000" opacity="0"/>
                  <v:fill on="true" color="#e3ede4"/>
                </v:shape>
                <v:rect id="Rectangle 577" style="position:absolute;width:25977;height:2058;left:5057;top:779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Content and key skills are          </w:t>
                        </w:r>
                      </w:p>
                    </w:txbxContent>
                  </v:textbox>
                </v:rect>
                <v:rect id="Rectangle 578" style="position:absolute;width:28589;height:2054;left:5057;top:797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explicitly taught and students are </w:t>
                        </w:r>
                      </w:p>
                    </w:txbxContent>
                  </v:textbox>
                </v:rect>
                <v:rect id="Rectangle 579" style="position:absolute;width:26948;height:2054;left:5057;top:816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provided with quality feedback  </w:t>
                        </w:r>
                      </w:p>
                    </w:txbxContent>
                  </v:textbox>
                </v:rect>
                <v:rect id="Rectangle 580" style="position:absolute;width:14163;height:2054;left:5057;top:834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on their progress</w:t>
                        </w:r>
                      </w:p>
                    </w:txbxContent>
                  </v:textbox>
                </v:rect>
                <v:rect id="Rectangle 581" style="position:absolute;width:455;height:2054;left:15769;top:834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2" style="position:absolute;width:456;height:2058;left:5057;top:853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3" style="position:absolute;width:455;height:2054;left:5057;top:872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600" style="position:absolute;width:43812;height:19509;left:27212;top:77183;" coordsize="4381246,1950974" path="m0,0l4381246,0l4381246,1950974l0,1950974l0,0">
                  <v:stroke weight="0pt" endcap="flat" joinstyle="round" on="false" color="#000000" opacity="0"/>
                  <v:fill on="true" color="#e3ede4"/>
                </v:shape>
                <v:rect id="Rectangle 585" style="position:absolute;width:789;height:1566;left:27631;top:781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586" style="position:absolute;width:428;height:1566;left:28232;top:781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7" style="position:absolute;width:52970;height:2058;left:28966;top:779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Team planning identifies key skills to be taught each term using  </w:t>
                        </w:r>
                      </w:p>
                    </w:txbxContent>
                  </v:textbox>
                </v:rect>
                <v:rect id="Rectangle 588" style="position:absolute;width:7542;height:2054;left:28966;top:797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24"/>
                          </w:rPr>
                          <w:t xml:space="preserve">On Entry </w:t>
                        </w:r>
                      </w:p>
                    </w:txbxContent>
                  </v:textbox>
                </v:rect>
                <v:rect id="Rectangle 589" style="position:absolute;width:37052;height:2054;left:34621;top:797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data, NAPLAN data and performance profiles</w:t>
                        </w:r>
                      </w:p>
                    </w:txbxContent>
                  </v:textbox>
                </v:rect>
                <v:rect id="Rectangle 590" style="position:absolute;width:455;height:2054;left:62528;top:797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1" style="position:absolute;width:787;height:1562;left:27631;top:819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592" style="position:absolute;width:427;height:1562;left:28232;top:819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3" style="position:absolute;width:54352;height:2054;left:28966;top:816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Learning Intentions and Success Criteria are clearly articulated for </w:t>
                        </w:r>
                      </w:p>
                    </w:txbxContent>
                  </v:textbox>
                </v:rect>
                <v:rect id="Rectangle 594" style="position:absolute;width:47491;height:2054;left:28966;top:834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students and feedback  informs students of their progress</w:t>
                        </w:r>
                      </w:p>
                    </w:txbxContent>
                  </v:textbox>
                </v:rect>
                <v:rect id="Rectangle 595" style="position:absolute;width:455;height:2054;left:64782;top:834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6" style="position:absolute;width:789;height:1566;left:27631;top:856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597" style="position:absolute;width:428;height:1566;left:28232;top:856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8" style="position:absolute;width:33216;height:2058;left:28966;top:853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Feedback is targeted, timely and specific</w:t>
                        </w:r>
                      </w:p>
                    </w:txbxContent>
                  </v:textbox>
                </v:rect>
                <v:rect id="Rectangle 599" style="position:absolute;width:456;height:2058;left:54024;top:853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0" style="position:absolute;width:787;height:1562;left:27631;top:874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601" style="position:absolute;width:427;height:1562;left:28232;top:874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2" style="position:absolute;width:52470;height:2054;left:28966;top:872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Assessments provide information about student progress and    </w:t>
                        </w:r>
                      </w:p>
                    </w:txbxContent>
                  </v:textbox>
                </v:rect>
                <v:rect id="Rectangle 603" style="position:absolute;width:15236;height:2054;left:28966;top:891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impact of teaching</w:t>
                        </w:r>
                      </w:p>
                    </w:txbxContent>
                  </v:textbox>
                </v:rect>
                <v:rect id="Rectangle 604" style="position:absolute;width:455;height:2054;left:40506;top:891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5" style="position:absolute;width:787;height:1562;left:27631;top:911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606" style="position:absolute;width:427;height:1562;left:28232;top:911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7" style="position:absolute;width:52154;height:2054;left:28966;top:909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Professional Learning agenda is reviewed to  provide targeted   </w:t>
                        </w:r>
                      </w:p>
                    </w:txbxContent>
                  </v:textbox>
                </v:rect>
                <v:rect id="Rectangle 608" style="position:absolute;width:20042;height:2054;left:28966;top:928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support at point of need</w:t>
                        </w:r>
                      </w:p>
                    </w:txbxContent>
                  </v:textbox>
                </v:rect>
                <v:rect id="Rectangle 609" style="position:absolute;width:455;height:2054;left:44093;top:928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0" style="position:absolute;width:455;height:2054;left:27631;top:946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601" style="position:absolute;width:137;height:59761;left:4568;top:36804;" coordsize="13785,5976112" path="m0,0l13785,0l13785,5976112l0,5976112l0,0">
                  <v:stroke weight="0pt" endcap="flat" joinstyle="round" on="false" color="#000000" opacity="0"/>
                  <v:fill on="true" color="#72a376"/>
                </v:shape>
                <v:shape id="Shape 5602" style="position:absolute;width:137;height:59634;left:27165;top:36931;" coordsize="13785,5963412" path="m0,0l13785,0l13785,5963412l0,5963412l0,0">
                  <v:stroke weight="0pt" endcap="flat" joinstyle="round" on="false" color="#000000" opacity="0"/>
                  <v:fill on="true" color="#72a376"/>
                </v:shape>
                <v:shape id="Shape 5603" style="position:absolute;width:137;height:59761;left:70886;top:36804;" coordsize="13784,5976112" path="m0,0l13784,0l13784,5976112l0,5976112l0,0">
                  <v:stroke weight="0pt" endcap="flat" joinstyle="round" on="false" color="#000000" opacity="0"/>
                  <v:fill on="true" color="#72a376"/>
                </v:shape>
                <v:shape id="Shape 5604" style="position:absolute;width:66456;height:137;left:4568;top:36803;" coordsize="6645657,13784" path="m0,0l6645657,0l6645657,13784l0,13784l0,0">
                  <v:stroke weight="0pt" endcap="flat" joinstyle="round" on="false" color="#000000" opacity="0"/>
                  <v:fill on="true" color="#72a376"/>
                </v:shape>
                <v:shape id="Shape 5605" style="position:absolute;width:66202;height:137;left:4695;top:40135;" coordsize="6620257,13784" path="m0,0l6620257,0l6620257,13784l0,13784l0,0">
                  <v:stroke weight="0pt" endcap="flat" joinstyle="round" on="false" color="#000000" opacity="0"/>
                  <v:fill on="true" color="#72a376"/>
                </v:shape>
                <v:shape id="Shape 5606" style="position:absolute;width:66202;height:137;left:4695;top:53984;" coordsize="6620257,13784" path="m0,0l6620257,0l6620257,13784l0,13784l0,0">
                  <v:stroke weight="0pt" endcap="flat" joinstyle="round" on="false" color="#000000" opacity="0"/>
                  <v:fill on="true" color="#72a376"/>
                </v:shape>
                <v:shape id="Shape 5607" style="position:absolute;width:66202;height:137;left:4695;top:77135;" coordsize="6620257,13784" path="m0,0l6620257,0l6620257,13784l0,13784l0,0">
                  <v:stroke weight="0pt" endcap="flat" joinstyle="round" on="false" color="#000000" opacity="0"/>
                  <v:fill on="true" color="#72a376"/>
                </v:shape>
                <v:shape id="Shape 5608" style="position:absolute;width:66456;height:137;left:4568;top:96555;" coordsize="6645657,13784" path="m0,0l6645657,0l6645657,13784l0,13784l0,0">
                  <v:stroke weight="0pt" endcap="flat" joinstyle="round" on="false" color="#000000" opacity="0"/>
                  <v:fill on="true" color="#72a376"/>
                </v:shape>
                <v:shape id="Picture 621" style="position:absolute;width:27434;height:17984;left:38186;top:16367;" filled="f">
                  <v:imagedata r:id="rId32"/>
                </v:shape>
                <v:shape id="Picture 623" style="position:absolute;width:22699;height:16819;left:4568;top:85506;" filled="f">
                  <v:imagedata r:id="rId33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F3739B" w:rsidRDefault="007C3A00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-65969</wp:posOffset>
                </wp:positionH>
                <wp:positionV relativeFrom="page">
                  <wp:posOffset>0</wp:posOffset>
                </wp:positionV>
                <wp:extent cx="7624757" cy="10692509"/>
                <wp:effectExtent l="0" t="0" r="0" b="0"/>
                <wp:wrapTopAndBottom/>
                <wp:docPr id="5101" name="Group 5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4757" cy="10692509"/>
                          <a:chOff x="0" y="0"/>
                          <a:chExt cx="7624757" cy="10692509"/>
                        </a:xfrm>
                      </wpg:grpSpPr>
                      <wps:wsp>
                        <wps:cNvPr id="5609" name="Shape 5609"/>
                        <wps:cNvSpPr/>
                        <wps:spPr>
                          <a:xfrm>
                            <a:off x="65971" y="0"/>
                            <a:ext cx="7558786" cy="10692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8786" h="10692509">
                                <a:moveTo>
                                  <a:pt x="0" y="0"/>
                                </a:moveTo>
                                <a:lnTo>
                                  <a:pt x="7558786" y="0"/>
                                </a:lnTo>
                                <a:lnTo>
                                  <a:pt x="7558786" y="10692509"/>
                                </a:lnTo>
                                <a:lnTo>
                                  <a:pt x="0" y="106925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F0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8" name="Rectangle 628"/>
                        <wps:cNvSpPr/>
                        <wps:spPr>
                          <a:xfrm>
                            <a:off x="0" y="491572"/>
                            <a:ext cx="680083" cy="4502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Century Schoolbook" w:eastAsia="Century Schoolbook" w:hAnsi="Century Schoolbook" w:cs="Century Schoolbook"/>
                                  <w:b/>
                                  <w:color w:val="39523B"/>
                                  <w:sz w:val="56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" name="Rectangle 629"/>
                        <wps:cNvSpPr/>
                        <wps:spPr>
                          <a:xfrm>
                            <a:off x="511994" y="491572"/>
                            <a:ext cx="2419382" cy="4502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Century Schoolbook" w:eastAsia="Century Schoolbook" w:hAnsi="Century Schoolbook" w:cs="Century Schoolbook"/>
                                  <w:b/>
                                  <w:color w:val="39523B"/>
                                  <w:sz w:val="5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" name="Rectangle 630"/>
                        <wps:cNvSpPr/>
                        <wps:spPr>
                          <a:xfrm>
                            <a:off x="2337112" y="491572"/>
                            <a:ext cx="135169" cy="4502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Century Schoolbook" w:eastAsia="Century Schoolbook" w:hAnsi="Century Schoolbook" w:cs="Century Schoolbook"/>
                                  <w:b/>
                                  <w:color w:val="39523B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" name="Rectangle 631"/>
                        <wps:cNvSpPr/>
                        <wps:spPr>
                          <a:xfrm>
                            <a:off x="557943" y="989647"/>
                            <a:ext cx="7799112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Greenmount Primary School ensures students develop an appreciation for language, focussing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" name="Rectangle 632"/>
                        <wps:cNvSpPr/>
                        <wps:spPr>
                          <a:xfrm>
                            <a:off x="557943" y="1173543"/>
                            <a:ext cx="5347709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>on the development and strengthening of essential literacy skills.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3" name="Rectangle 633"/>
                        <wps:cNvSpPr/>
                        <wps:spPr>
                          <a:xfrm>
                            <a:off x="4585647" y="1173543"/>
                            <a:ext cx="45579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" name="Shape 635"/>
                        <wps:cNvSpPr/>
                        <wps:spPr>
                          <a:xfrm>
                            <a:off x="693338" y="1676273"/>
                            <a:ext cx="3159519" cy="1758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9519" h="1758950">
                                <a:moveTo>
                                  <a:pt x="293154" y="0"/>
                                </a:moveTo>
                                <a:cubicBezTo>
                                  <a:pt x="131267" y="0"/>
                                  <a:pt x="0" y="131318"/>
                                  <a:pt x="0" y="293116"/>
                                </a:cubicBezTo>
                                <a:lnTo>
                                  <a:pt x="0" y="1465834"/>
                                </a:lnTo>
                                <a:cubicBezTo>
                                  <a:pt x="0" y="1627759"/>
                                  <a:pt x="131267" y="1758950"/>
                                  <a:pt x="293154" y="1758950"/>
                                </a:cubicBezTo>
                                <a:lnTo>
                                  <a:pt x="2866276" y="1758950"/>
                                </a:lnTo>
                                <a:cubicBezTo>
                                  <a:pt x="3028201" y="1758950"/>
                                  <a:pt x="3159519" y="1627759"/>
                                  <a:pt x="3159519" y="1465834"/>
                                </a:cubicBezTo>
                                <a:lnTo>
                                  <a:pt x="3159519" y="293116"/>
                                </a:lnTo>
                                <a:cubicBezTo>
                                  <a:pt x="3159519" y="131318"/>
                                  <a:pt x="3028201" y="0"/>
                                  <a:pt x="2866276" y="0"/>
                                </a:cubicBezTo>
                                <a:close/>
                              </a:path>
                            </a:pathLst>
                          </a:custGeom>
                          <a:ln w="101600" cap="flat">
                            <a:round/>
                          </a:ln>
                        </wps:spPr>
                        <wps:style>
                          <a:lnRef idx="1">
                            <a:srgbClr val="72A3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6" name="Rectangle 636"/>
                        <wps:cNvSpPr/>
                        <wps:spPr>
                          <a:xfrm>
                            <a:off x="861511" y="1880251"/>
                            <a:ext cx="750658" cy="224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6"/>
                                </w:rPr>
                                <w:t>Targets: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" name="Rectangle 637"/>
                        <wps:cNvSpPr/>
                        <wps:spPr>
                          <a:xfrm>
                            <a:off x="1427029" y="1880251"/>
                            <a:ext cx="49721" cy="224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" name="Rectangle 638"/>
                        <wps:cNvSpPr/>
                        <wps:spPr>
                          <a:xfrm>
                            <a:off x="861511" y="2103572"/>
                            <a:ext cx="78717" cy="15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" name="Rectangle 639"/>
                        <wps:cNvSpPr/>
                        <wps:spPr>
                          <a:xfrm>
                            <a:off x="921252" y="2103572"/>
                            <a:ext cx="42781" cy="15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" name="Rectangle 640"/>
                        <wps:cNvSpPr/>
                        <wps:spPr>
                          <a:xfrm>
                            <a:off x="999357" y="2079053"/>
                            <a:ext cx="3525542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i/>
                                  <w:sz w:val="24"/>
                                </w:rPr>
                                <w:t xml:space="preserve">The Year 3 and 5 average to be equal to 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" name="Rectangle 641"/>
                        <wps:cNvSpPr/>
                        <wps:spPr>
                          <a:xfrm>
                            <a:off x="999357" y="2262594"/>
                            <a:ext cx="1041339" cy="20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proofErr w:type="gramStart"/>
                              <w:r>
                                <w:rPr>
                                  <w:i/>
                                  <w:sz w:val="24"/>
                                </w:rPr>
                                <w:t>higher  than</w:t>
                              </w:r>
                              <w:proofErr w:type="gramEnd"/>
                              <w:r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" name="Rectangle 642"/>
                        <wps:cNvSpPr/>
                        <wps:spPr>
                          <a:xfrm>
                            <a:off x="1780851" y="2262594"/>
                            <a:ext cx="1028607" cy="20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Like Schools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" name="Rectangle 643"/>
                        <wps:cNvSpPr/>
                        <wps:spPr>
                          <a:xfrm>
                            <a:off x="2553393" y="2262594"/>
                            <a:ext cx="955453" cy="20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i/>
                                  <w:sz w:val="24"/>
                                </w:rPr>
                                <w:t xml:space="preserve">average in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" name="Rectangle 644"/>
                        <wps:cNvSpPr/>
                        <wps:spPr>
                          <a:xfrm>
                            <a:off x="3275134" y="2262594"/>
                            <a:ext cx="45671" cy="20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" name="Rectangle 645"/>
                        <wps:cNvSpPr/>
                        <wps:spPr>
                          <a:xfrm>
                            <a:off x="861511" y="2451544"/>
                            <a:ext cx="179696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i/>
                                  <w:sz w:val="24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" name="Rectangle 646"/>
                        <wps:cNvSpPr/>
                        <wps:spPr>
                          <a:xfrm>
                            <a:off x="994772" y="2451544"/>
                            <a:ext cx="1983710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i/>
                                  <w:sz w:val="24"/>
                                </w:rPr>
                                <w:t>NAPLAN Literacy testing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" name="Rectangle 647"/>
                        <wps:cNvSpPr/>
                        <wps:spPr>
                          <a:xfrm>
                            <a:off x="2493703" y="2451544"/>
                            <a:ext cx="45579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" name="Rectangle 648"/>
                        <wps:cNvSpPr/>
                        <wps:spPr>
                          <a:xfrm>
                            <a:off x="861511" y="2659832"/>
                            <a:ext cx="78717" cy="15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" name="Rectangle 649"/>
                        <wps:cNvSpPr/>
                        <wps:spPr>
                          <a:xfrm>
                            <a:off x="921252" y="2635314"/>
                            <a:ext cx="131130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i/>
                                  <w:sz w:val="24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" name="Rectangle 650"/>
                        <wps:cNvSpPr/>
                        <wps:spPr>
                          <a:xfrm>
                            <a:off x="1022344" y="2635314"/>
                            <a:ext cx="3170992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i/>
                                  <w:sz w:val="24"/>
                                </w:rPr>
                                <w:t xml:space="preserve">Increase the percentage of </w:t>
                              </w:r>
                              <w:proofErr w:type="gramStart"/>
                              <w:r>
                                <w:rPr>
                                  <w:i/>
                                  <w:sz w:val="24"/>
                                </w:rPr>
                                <w:t>students</w:t>
                              </w:r>
                              <w:proofErr w:type="gramEnd"/>
                              <w:r>
                                <w:rPr>
                                  <w:i/>
                                  <w:sz w:val="24"/>
                                </w:rPr>
                                <w:t xml:space="preserve">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" name="Rectangle 651"/>
                        <wps:cNvSpPr/>
                        <wps:spPr>
                          <a:xfrm>
                            <a:off x="3413310" y="2635314"/>
                            <a:ext cx="45579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" name="Rectangle 652"/>
                        <wps:cNvSpPr/>
                        <wps:spPr>
                          <a:xfrm>
                            <a:off x="861511" y="2823654"/>
                            <a:ext cx="179696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i/>
                                  <w:sz w:val="24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994772" y="2823654"/>
                            <a:ext cx="2701484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i/>
                                  <w:sz w:val="24"/>
                                </w:rPr>
                                <w:t xml:space="preserve">higher bands when compared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" name="Rectangle 654"/>
                        <wps:cNvSpPr/>
                        <wps:spPr>
                          <a:xfrm>
                            <a:off x="3026975" y="2823654"/>
                            <a:ext cx="460230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Like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" name="Rectangle 655"/>
                        <wps:cNvSpPr/>
                        <wps:spPr>
                          <a:xfrm>
                            <a:off x="3376225" y="2823654"/>
                            <a:ext cx="45579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6" name="Rectangle 656"/>
                        <wps:cNvSpPr/>
                        <wps:spPr>
                          <a:xfrm>
                            <a:off x="861511" y="3007804"/>
                            <a:ext cx="179696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" name="Rectangle 657"/>
                        <wps:cNvSpPr/>
                        <wps:spPr>
                          <a:xfrm>
                            <a:off x="994772" y="3007804"/>
                            <a:ext cx="628229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>Schools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" name="Rectangle 658"/>
                        <wps:cNvSpPr/>
                        <wps:spPr>
                          <a:xfrm>
                            <a:off x="1468304" y="3007804"/>
                            <a:ext cx="45579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0" name="Picture 660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3930707" y="1676273"/>
                            <a:ext cx="2548890" cy="2102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1" name="Shape 661"/>
                        <wps:cNvSpPr/>
                        <wps:spPr>
                          <a:xfrm>
                            <a:off x="524047" y="834517"/>
                            <a:ext cx="6593345" cy="13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3345" h="13588">
                                <a:moveTo>
                                  <a:pt x="0" y="13588"/>
                                </a:moveTo>
                                <a:lnTo>
                                  <a:pt x="6593345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72A3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0" name="Shape 5610"/>
                        <wps:cNvSpPr/>
                        <wps:spPr>
                          <a:xfrm>
                            <a:off x="524059" y="3922611"/>
                            <a:ext cx="2264410" cy="337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4410" h="337858">
                                <a:moveTo>
                                  <a:pt x="0" y="0"/>
                                </a:moveTo>
                                <a:lnTo>
                                  <a:pt x="2264410" y="0"/>
                                </a:lnTo>
                                <a:lnTo>
                                  <a:pt x="2264410" y="337858"/>
                                </a:lnTo>
                                <a:lnTo>
                                  <a:pt x="0" y="3378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A3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" name="Rectangle 663"/>
                        <wps:cNvSpPr/>
                        <wps:spPr>
                          <a:xfrm>
                            <a:off x="571723" y="4012143"/>
                            <a:ext cx="1218201" cy="242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sz w:val="28"/>
                                </w:rPr>
                                <w:t>INTENTIONS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4" name="Rectangle 664"/>
                        <wps:cNvSpPr/>
                        <wps:spPr>
                          <a:xfrm>
                            <a:off x="1486719" y="4012143"/>
                            <a:ext cx="53867" cy="242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1" name="Shape 5611"/>
                        <wps:cNvSpPr/>
                        <wps:spPr>
                          <a:xfrm>
                            <a:off x="2788469" y="3922611"/>
                            <a:ext cx="4381246" cy="337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246" h="337858">
                                <a:moveTo>
                                  <a:pt x="0" y="0"/>
                                </a:moveTo>
                                <a:lnTo>
                                  <a:pt x="4381246" y="0"/>
                                </a:lnTo>
                                <a:lnTo>
                                  <a:pt x="4381246" y="337858"/>
                                </a:lnTo>
                                <a:lnTo>
                                  <a:pt x="0" y="3378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A3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" name="Rectangle 666"/>
                        <wps:cNvSpPr/>
                        <wps:spPr>
                          <a:xfrm>
                            <a:off x="2829110" y="4012143"/>
                            <a:ext cx="1804302" cy="242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sz w:val="28"/>
                                </w:rPr>
                                <w:t>SUCCESS CRITERIA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" name="Rectangle 667"/>
                        <wps:cNvSpPr/>
                        <wps:spPr>
                          <a:xfrm>
                            <a:off x="4180898" y="4012143"/>
                            <a:ext cx="53867" cy="242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2" name="Shape 5612"/>
                        <wps:cNvSpPr/>
                        <wps:spPr>
                          <a:xfrm>
                            <a:off x="524059" y="4260469"/>
                            <a:ext cx="2264410" cy="1384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4410" h="1384935">
                                <a:moveTo>
                                  <a:pt x="0" y="0"/>
                                </a:moveTo>
                                <a:lnTo>
                                  <a:pt x="2264410" y="0"/>
                                </a:lnTo>
                                <a:lnTo>
                                  <a:pt x="2264410" y="1384935"/>
                                </a:lnTo>
                                <a:lnTo>
                                  <a:pt x="0" y="13849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" name="Rectangle 669"/>
                        <wps:cNvSpPr/>
                        <wps:spPr>
                          <a:xfrm>
                            <a:off x="571723" y="4335869"/>
                            <a:ext cx="2738237" cy="205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Whole school data is used to set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" name="Rectangle 670"/>
                        <wps:cNvSpPr/>
                        <wps:spPr>
                          <a:xfrm>
                            <a:off x="571723" y="4520121"/>
                            <a:ext cx="2523805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targets </w:t>
                              </w:r>
                              <w:proofErr w:type="gramStart"/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for  improvement</w:t>
                              </w:r>
                              <w:proofErr w:type="gramEnd"/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" name="Rectangle 671"/>
                        <wps:cNvSpPr/>
                        <wps:spPr>
                          <a:xfrm>
                            <a:off x="571723" y="4708589"/>
                            <a:ext cx="2584107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plan effectively at school,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571723" y="4892358"/>
                            <a:ext cx="2070432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class and individual level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" name="Rectangle 673"/>
                        <wps:cNvSpPr/>
                        <wps:spPr>
                          <a:xfrm>
                            <a:off x="2134928" y="4892358"/>
                            <a:ext cx="45579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3" name="Shape 5613"/>
                        <wps:cNvSpPr/>
                        <wps:spPr>
                          <a:xfrm>
                            <a:off x="2788469" y="4260469"/>
                            <a:ext cx="4381246" cy="1384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246" h="1384935">
                                <a:moveTo>
                                  <a:pt x="0" y="0"/>
                                </a:moveTo>
                                <a:lnTo>
                                  <a:pt x="4381246" y="0"/>
                                </a:lnTo>
                                <a:lnTo>
                                  <a:pt x="4381246" y="1384935"/>
                                </a:lnTo>
                                <a:lnTo>
                                  <a:pt x="0" y="13849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" name="Rectangle 675"/>
                        <wps:cNvSpPr/>
                        <wps:spPr>
                          <a:xfrm>
                            <a:off x="2829110" y="4360405"/>
                            <a:ext cx="78903" cy="156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" name="Rectangle 676"/>
                        <wps:cNvSpPr/>
                        <wps:spPr>
                          <a:xfrm>
                            <a:off x="2889181" y="4360405"/>
                            <a:ext cx="42882" cy="156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" name="Rectangle 677"/>
                        <wps:cNvSpPr/>
                        <wps:spPr>
                          <a:xfrm>
                            <a:off x="2962587" y="4335869"/>
                            <a:ext cx="5259437" cy="205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Assessment schedule incorporates relevant and diagnostic data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" name="Rectangle 678"/>
                        <wps:cNvSpPr/>
                        <wps:spPr>
                          <a:xfrm>
                            <a:off x="2962587" y="4520121"/>
                            <a:ext cx="3820396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>which informs teaching and learning programs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" name="Rectangle 679"/>
                        <wps:cNvSpPr/>
                        <wps:spPr>
                          <a:xfrm>
                            <a:off x="5840661" y="4520121"/>
                            <a:ext cx="45579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" name="Rectangle 680"/>
                        <wps:cNvSpPr/>
                        <wps:spPr>
                          <a:xfrm>
                            <a:off x="2829110" y="4733107"/>
                            <a:ext cx="78717" cy="156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1" name="Rectangle 681"/>
                        <wps:cNvSpPr/>
                        <wps:spPr>
                          <a:xfrm>
                            <a:off x="2889181" y="4733107"/>
                            <a:ext cx="42781" cy="156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" name="Rectangle 682"/>
                        <wps:cNvSpPr/>
                        <wps:spPr>
                          <a:xfrm>
                            <a:off x="2962587" y="4708589"/>
                            <a:ext cx="5088148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>Student progress is monitored at team and whole school level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" name="Rectangle 683"/>
                        <wps:cNvSpPr/>
                        <wps:spPr>
                          <a:xfrm>
                            <a:off x="6796971" y="4708589"/>
                            <a:ext cx="45579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" name="Rectangle 684"/>
                        <wps:cNvSpPr/>
                        <wps:spPr>
                          <a:xfrm>
                            <a:off x="2829110" y="4916876"/>
                            <a:ext cx="78717" cy="156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" name="Rectangle 685"/>
                        <wps:cNvSpPr/>
                        <wps:spPr>
                          <a:xfrm>
                            <a:off x="2889181" y="4916876"/>
                            <a:ext cx="42781" cy="156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6" name="Rectangle 686"/>
                        <wps:cNvSpPr/>
                        <wps:spPr>
                          <a:xfrm>
                            <a:off x="2962587" y="4892358"/>
                            <a:ext cx="4884654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>Targets set reflect focus on continuing school improvement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7" name="Rectangle 687"/>
                        <wps:cNvSpPr/>
                        <wps:spPr>
                          <a:xfrm>
                            <a:off x="6645333" y="4892358"/>
                            <a:ext cx="45579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" name="Rectangle 688"/>
                        <wps:cNvSpPr/>
                        <wps:spPr>
                          <a:xfrm>
                            <a:off x="2829110" y="5105598"/>
                            <a:ext cx="78717" cy="156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" name="Rectangle 689"/>
                        <wps:cNvSpPr/>
                        <wps:spPr>
                          <a:xfrm>
                            <a:off x="2889181" y="5105598"/>
                            <a:ext cx="42781" cy="156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" name="Rectangle 690"/>
                        <wps:cNvSpPr/>
                        <wps:spPr>
                          <a:xfrm>
                            <a:off x="2962587" y="5081080"/>
                            <a:ext cx="5123038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Network focus on Writing in 2018 is built on to develop best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" name="Rectangle 691"/>
                        <wps:cNvSpPr/>
                        <wps:spPr>
                          <a:xfrm>
                            <a:off x="2962587" y="5264849"/>
                            <a:ext cx="2044416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>practice in all classrooms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" name="Rectangle 692"/>
                        <wps:cNvSpPr/>
                        <wps:spPr>
                          <a:xfrm>
                            <a:off x="4507415" y="5264849"/>
                            <a:ext cx="45579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3" name="Rectangle 693"/>
                        <wps:cNvSpPr/>
                        <wps:spPr>
                          <a:xfrm>
                            <a:off x="2829110" y="5453190"/>
                            <a:ext cx="45579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4" name="Shape 5614"/>
                        <wps:cNvSpPr/>
                        <wps:spPr>
                          <a:xfrm>
                            <a:off x="524059" y="5645404"/>
                            <a:ext cx="2264410" cy="155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4410" h="1551052">
                                <a:moveTo>
                                  <a:pt x="0" y="0"/>
                                </a:moveTo>
                                <a:lnTo>
                                  <a:pt x="2264410" y="0"/>
                                </a:lnTo>
                                <a:lnTo>
                                  <a:pt x="2264410" y="1551052"/>
                                </a:lnTo>
                                <a:lnTo>
                                  <a:pt x="0" y="15510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" name="Rectangle 695"/>
                        <wps:cNvSpPr/>
                        <wps:spPr>
                          <a:xfrm>
                            <a:off x="571723" y="5719534"/>
                            <a:ext cx="2536558" cy="205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Opportunities are provided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" name="Rectangle 696"/>
                        <wps:cNvSpPr/>
                        <wps:spPr>
                          <a:xfrm>
                            <a:off x="571723" y="5903913"/>
                            <a:ext cx="2557486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challenge and extend students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" name="Rectangle 697"/>
                        <wps:cNvSpPr/>
                        <wps:spPr>
                          <a:xfrm>
                            <a:off x="2498275" y="5903913"/>
                            <a:ext cx="100585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’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8" name="Rectangle 698"/>
                        <wps:cNvSpPr/>
                        <wps:spPr>
                          <a:xfrm>
                            <a:off x="571723" y="6092254"/>
                            <a:ext cx="692766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learning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9" name="Rectangle 699"/>
                        <wps:cNvSpPr/>
                        <wps:spPr>
                          <a:xfrm>
                            <a:off x="1095852" y="6092254"/>
                            <a:ext cx="45579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0" name="Rectangle 700"/>
                        <wps:cNvSpPr/>
                        <wps:spPr>
                          <a:xfrm>
                            <a:off x="571723" y="6276023"/>
                            <a:ext cx="405172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1" name="Rectangle 701"/>
                        <wps:cNvSpPr/>
                        <wps:spPr>
                          <a:xfrm>
                            <a:off x="879888" y="6276023"/>
                            <a:ext cx="45579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5" name="Shape 5615"/>
                        <wps:cNvSpPr/>
                        <wps:spPr>
                          <a:xfrm>
                            <a:off x="2788469" y="5645404"/>
                            <a:ext cx="4381246" cy="155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246" h="1551052">
                                <a:moveTo>
                                  <a:pt x="0" y="0"/>
                                </a:moveTo>
                                <a:lnTo>
                                  <a:pt x="4381246" y="0"/>
                                </a:lnTo>
                                <a:lnTo>
                                  <a:pt x="4381246" y="1551052"/>
                                </a:lnTo>
                                <a:lnTo>
                                  <a:pt x="0" y="15510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" name="Rectangle 703"/>
                        <wps:cNvSpPr/>
                        <wps:spPr>
                          <a:xfrm>
                            <a:off x="2829110" y="5744069"/>
                            <a:ext cx="78903" cy="156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" name="Rectangle 704"/>
                        <wps:cNvSpPr/>
                        <wps:spPr>
                          <a:xfrm>
                            <a:off x="2889181" y="5744069"/>
                            <a:ext cx="42882" cy="156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" name="Rectangle 705"/>
                        <wps:cNvSpPr/>
                        <wps:spPr>
                          <a:xfrm>
                            <a:off x="2962587" y="5719534"/>
                            <a:ext cx="5222252" cy="205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Collaborative and integrated tasks are included in classroom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6" name="Rectangle 706"/>
                        <wps:cNvSpPr/>
                        <wps:spPr>
                          <a:xfrm>
                            <a:off x="2962587" y="5903913"/>
                            <a:ext cx="1476892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>Literacy programs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" name="Rectangle 707"/>
                        <wps:cNvSpPr/>
                        <wps:spPr>
                          <a:xfrm>
                            <a:off x="4075234" y="5903913"/>
                            <a:ext cx="45579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" name="Rectangle 708"/>
                        <wps:cNvSpPr/>
                        <wps:spPr>
                          <a:xfrm>
                            <a:off x="2829110" y="6116772"/>
                            <a:ext cx="78717" cy="156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" name="Rectangle 709"/>
                        <wps:cNvSpPr/>
                        <wps:spPr>
                          <a:xfrm>
                            <a:off x="2889181" y="6116772"/>
                            <a:ext cx="42781" cy="156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" name="Rectangle 710"/>
                        <wps:cNvSpPr/>
                        <wps:spPr>
                          <a:xfrm>
                            <a:off x="2962587" y="6092254"/>
                            <a:ext cx="5246263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Students in higher bands are identified and extended with age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" name="Rectangle 711"/>
                        <wps:cNvSpPr/>
                        <wps:spPr>
                          <a:xfrm>
                            <a:off x="2962587" y="6276023"/>
                            <a:ext cx="1739477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>appropriate activities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" name="Rectangle 712"/>
                        <wps:cNvSpPr/>
                        <wps:spPr>
                          <a:xfrm>
                            <a:off x="4277417" y="6276023"/>
                            <a:ext cx="45579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" name="Rectangle 713"/>
                        <wps:cNvSpPr/>
                        <wps:spPr>
                          <a:xfrm>
                            <a:off x="2829110" y="6489263"/>
                            <a:ext cx="78717" cy="15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" name="Rectangle 714"/>
                        <wps:cNvSpPr/>
                        <wps:spPr>
                          <a:xfrm>
                            <a:off x="2889181" y="6489263"/>
                            <a:ext cx="42781" cy="15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" name="Rectangle 715"/>
                        <wps:cNvSpPr/>
                        <wps:spPr>
                          <a:xfrm>
                            <a:off x="2962587" y="6464745"/>
                            <a:ext cx="5177491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Parent group is trained to provide additional support for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" name="Rectangle 716"/>
                        <wps:cNvSpPr/>
                        <wps:spPr>
                          <a:xfrm>
                            <a:off x="2962587" y="6648514"/>
                            <a:ext cx="5240819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Phonological Awareness and Reading programs throughout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" name="Rectangle 717"/>
                        <wps:cNvSpPr/>
                        <wps:spPr>
                          <a:xfrm>
                            <a:off x="2962587" y="6836981"/>
                            <a:ext cx="522751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>school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" name="Rectangle 718"/>
                        <wps:cNvSpPr/>
                        <wps:spPr>
                          <a:xfrm>
                            <a:off x="3362382" y="6836981"/>
                            <a:ext cx="45579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6" name="Shape 5616"/>
                        <wps:cNvSpPr/>
                        <wps:spPr>
                          <a:xfrm>
                            <a:off x="524059" y="7196456"/>
                            <a:ext cx="2264410" cy="1950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4410" h="1950974">
                                <a:moveTo>
                                  <a:pt x="0" y="0"/>
                                </a:moveTo>
                                <a:lnTo>
                                  <a:pt x="2264410" y="0"/>
                                </a:lnTo>
                                <a:lnTo>
                                  <a:pt x="2264410" y="1950974"/>
                                </a:lnTo>
                                <a:lnTo>
                                  <a:pt x="0" y="19509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0" name="Rectangle 720"/>
                        <wps:cNvSpPr/>
                        <wps:spPr>
                          <a:xfrm>
                            <a:off x="571723" y="7273735"/>
                            <a:ext cx="2596006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Content and key skills are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" name="Rectangle 721"/>
                        <wps:cNvSpPr/>
                        <wps:spPr>
                          <a:xfrm>
                            <a:off x="571723" y="7457630"/>
                            <a:ext cx="2901953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explicitly </w:t>
                              </w:r>
                              <w:proofErr w:type="gramStart"/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taught  and</w:t>
                              </w:r>
                              <w:proofErr w:type="gramEnd"/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 students are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" name="Rectangle 722"/>
                        <wps:cNvSpPr/>
                        <wps:spPr>
                          <a:xfrm>
                            <a:off x="571723" y="7645972"/>
                            <a:ext cx="2877549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provided with quality feedback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" name="Rectangle 723"/>
                        <wps:cNvSpPr/>
                        <wps:spPr>
                          <a:xfrm>
                            <a:off x="571723" y="7829511"/>
                            <a:ext cx="977278" cy="20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on progress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" name="Rectangle 724"/>
                        <wps:cNvSpPr/>
                        <wps:spPr>
                          <a:xfrm>
                            <a:off x="1311815" y="7829511"/>
                            <a:ext cx="45671" cy="20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7" name="Shape 5617"/>
                        <wps:cNvSpPr/>
                        <wps:spPr>
                          <a:xfrm>
                            <a:off x="2788469" y="7196456"/>
                            <a:ext cx="4381246" cy="1950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246" h="1950974">
                                <a:moveTo>
                                  <a:pt x="0" y="0"/>
                                </a:moveTo>
                                <a:lnTo>
                                  <a:pt x="4381246" y="0"/>
                                </a:lnTo>
                                <a:lnTo>
                                  <a:pt x="4381246" y="1950974"/>
                                </a:lnTo>
                                <a:lnTo>
                                  <a:pt x="0" y="19509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6" name="Rectangle 726"/>
                        <wps:cNvSpPr/>
                        <wps:spPr>
                          <a:xfrm>
                            <a:off x="2829110" y="7298253"/>
                            <a:ext cx="78717" cy="156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" name="Rectangle 727"/>
                        <wps:cNvSpPr/>
                        <wps:spPr>
                          <a:xfrm>
                            <a:off x="2889181" y="7298253"/>
                            <a:ext cx="42781" cy="156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" name="Rectangle 728"/>
                        <wps:cNvSpPr/>
                        <wps:spPr>
                          <a:xfrm>
                            <a:off x="2930456" y="7273735"/>
                            <a:ext cx="4654540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Continue to implement the West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Australian  curriculum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" name="Rectangle 729"/>
                        <wps:cNvSpPr/>
                        <wps:spPr>
                          <a:xfrm>
                            <a:off x="6438323" y="7273735"/>
                            <a:ext cx="895453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i/>
                                  <w:sz w:val="24"/>
                                </w:rPr>
                                <w:t xml:space="preserve">First Steps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" name="Rectangle 730"/>
                        <wps:cNvSpPr/>
                        <wps:spPr>
                          <a:xfrm>
                            <a:off x="2930456" y="7457630"/>
                            <a:ext cx="3839556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>literacy strategies and DoE and SCSA resources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" name="Rectangle 731"/>
                        <wps:cNvSpPr/>
                        <wps:spPr>
                          <a:xfrm>
                            <a:off x="5826817" y="7457630"/>
                            <a:ext cx="45579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" name="Rectangle 732"/>
                        <wps:cNvSpPr/>
                        <wps:spPr>
                          <a:xfrm>
                            <a:off x="2829110" y="7670490"/>
                            <a:ext cx="78717" cy="15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" name="Rectangle 733"/>
                        <wps:cNvSpPr/>
                        <wps:spPr>
                          <a:xfrm>
                            <a:off x="2889181" y="7670490"/>
                            <a:ext cx="42781" cy="15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" name="Rectangle 734"/>
                        <wps:cNvSpPr/>
                        <wps:spPr>
                          <a:xfrm>
                            <a:off x="2962587" y="7645972"/>
                            <a:ext cx="5295070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Team planning identifies key skills to be taught each term using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" name="Rectangle 735"/>
                        <wps:cNvSpPr/>
                        <wps:spPr>
                          <a:xfrm>
                            <a:off x="2962587" y="7829511"/>
                            <a:ext cx="754177" cy="20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i/>
                                  <w:sz w:val="24"/>
                                </w:rPr>
                                <w:t xml:space="preserve">On Entry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" name="Rectangle 736"/>
                        <wps:cNvSpPr/>
                        <wps:spPr>
                          <a:xfrm>
                            <a:off x="3528117" y="7829511"/>
                            <a:ext cx="3707027" cy="20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>data, NAPLAN data and performance profiles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7" name="Rectangle 737"/>
                        <wps:cNvSpPr/>
                        <wps:spPr>
                          <a:xfrm>
                            <a:off x="6318816" y="7829511"/>
                            <a:ext cx="45671" cy="205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8" name="Rectangle 738"/>
                        <wps:cNvSpPr/>
                        <wps:spPr>
                          <a:xfrm>
                            <a:off x="2829110" y="8042981"/>
                            <a:ext cx="78717" cy="15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9" name="Rectangle 739"/>
                        <wps:cNvSpPr/>
                        <wps:spPr>
                          <a:xfrm>
                            <a:off x="2889181" y="8042981"/>
                            <a:ext cx="42781" cy="15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" name="Rectangle 740"/>
                        <wps:cNvSpPr/>
                        <wps:spPr>
                          <a:xfrm>
                            <a:off x="2930456" y="8018463"/>
                            <a:ext cx="5757923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Learning Intentions and Success Criteria are clearly articulated for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" name="Rectangle 741"/>
                        <wps:cNvSpPr/>
                        <wps:spPr>
                          <a:xfrm>
                            <a:off x="2930456" y="8202231"/>
                            <a:ext cx="4758202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>students and feedback informs students of their progress.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2" name="Rectangle 742"/>
                        <wps:cNvSpPr/>
                        <wps:spPr>
                          <a:xfrm>
                            <a:off x="6516682" y="8202231"/>
                            <a:ext cx="45579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3" name="Rectangle 743"/>
                        <wps:cNvSpPr/>
                        <wps:spPr>
                          <a:xfrm>
                            <a:off x="2829110" y="8415218"/>
                            <a:ext cx="78717" cy="156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4" name="Rectangle 744"/>
                        <wps:cNvSpPr/>
                        <wps:spPr>
                          <a:xfrm>
                            <a:off x="2889181" y="8415218"/>
                            <a:ext cx="42781" cy="156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5" name="Rectangle 745"/>
                        <wps:cNvSpPr/>
                        <wps:spPr>
                          <a:xfrm>
                            <a:off x="2930456" y="8390699"/>
                            <a:ext cx="3320839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>Feedback is targeted, timely and specific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" name="Rectangle 746"/>
                        <wps:cNvSpPr/>
                        <wps:spPr>
                          <a:xfrm>
                            <a:off x="5435911" y="8390699"/>
                            <a:ext cx="45579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" name="Rectangle 747"/>
                        <wps:cNvSpPr/>
                        <wps:spPr>
                          <a:xfrm>
                            <a:off x="2829110" y="8599241"/>
                            <a:ext cx="78717" cy="156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8" name="Rectangle 748"/>
                        <wps:cNvSpPr/>
                        <wps:spPr>
                          <a:xfrm>
                            <a:off x="2889181" y="8599241"/>
                            <a:ext cx="42781" cy="156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9" name="Rectangle 749"/>
                        <wps:cNvSpPr/>
                        <wps:spPr>
                          <a:xfrm>
                            <a:off x="2930456" y="8574722"/>
                            <a:ext cx="5295675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Assessments provide information about student progress and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0" name="Rectangle 750"/>
                        <wps:cNvSpPr/>
                        <wps:spPr>
                          <a:xfrm>
                            <a:off x="2930456" y="8763191"/>
                            <a:ext cx="1523682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>impact of teaching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1" name="Rectangle 751"/>
                        <wps:cNvSpPr/>
                        <wps:spPr>
                          <a:xfrm>
                            <a:off x="4084378" y="8763191"/>
                            <a:ext cx="45579" cy="20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" name="Rectangle 752"/>
                        <wps:cNvSpPr/>
                        <wps:spPr>
                          <a:xfrm>
                            <a:off x="2829110" y="8946959"/>
                            <a:ext cx="45579" cy="20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8" name="Shape 5618"/>
                        <wps:cNvSpPr/>
                        <wps:spPr>
                          <a:xfrm>
                            <a:off x="524072" y="3922649"/>
                            <a:ext cx="13785" cy="5212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85" h="5212081">
                                <a:moveTo>
                                  <a:pt x="0" y="0"/>
                                </a:moveTo>
                                <a:lnTo>
                                  <a:pt x="13785" y="0"/>
                                </a:lnTo>
                                <a:lnTo>
                                  <a:pt x="13785" y="5212081"/>
                                </a:lnTo>
                                <a:lnTo>
                                  <a:pt x="0" y="52120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A3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9" name="Shape 5619"/>
                        <wps:cNvSpPr/>
                        <wps:spPr>
                          <a:xfrm>
                            <a:off x="2783644" y="3935349"/>
                            <a:ext cx="13785" cy="5199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85" h="5199381">
                                <a:moveTo>
                                  <a:pt x="0" y="0"/>
                                </a:moveTo>
                                <a:lnTo>
                                  <a:pt x="13785" y="0"/>
                                </a:lnTo>
                                <a:lnTo>
                                  <a:pt x="13785" y="5199381"/>
                                </a:lnTo>
                                <a:lnTo>
                                  <a:pt x="0" y="5199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A3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0" name="Shape 5620"/>
                        <wps:cNvSpPr/>
                        <wps:spPr>
                          <a:xfrm>
                            <a:off x="7155873" y="3922649"/>
                            <a:ext cx="13784" cy="5212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84" h="5212081">
                                <a:moveTo>
                                  <a:pt x="0" y="0"/>
                                </a:moveTo>
                                <a:lnTo>
                                  <a:pt x="13784" y="0"/>
                                </a:lnTo>
                                <a:lnTo>
                                  <a:pt x="13784" y="5212081"/>
                                </a:lnTo>
                                <a:lnTo>
                                  <a:pt x="0" y="52120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A3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1" name="Shape 5621"/>
                        <wps:cNvSpPr/>
                        <wps:spPr>
                          <a:xfrm>
                            <a:off x="524059" y="3922708"/>
                            <a:ext cx="6645657" cy="13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5657" h="13784">
                                <a:moveTo>
                                  <a:pt x="0" y="0"/>
                                </a:moveTo>
                                <a:lnTo>
                                  <a:pt x="6645657" y="0"/>
                                </a:lnTo>
                                <a:lnTo>
                                  <a:pt x="6645657" y="13784"/>
                                </a:lnTo>
                                <a:lnTo>
                                  <a:pt x="0" y="13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A3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2" name="Shape 5622"/>
                        <wps:cNvSpPr/>
                        <wps:spPr>
                          <a:xfrm>
                            <a:off x="536759" y="4255702"/>
                            <a:ext cx="6620257" cy="13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0257" h="13784">
                                <a:moveTo>
                                  <a:pt x="0" y="0"/>
                                </a:moveTo>
                                <a:lnTo>
                                  <a:pt x="6620257" y="0"/>
                                </a:lnTo>
                                <a:lnTo>
                                  <a:pt x="6620257" y="13784"/>
                                </a:lnTo>
                                <a:lnTo>
                                  <a:pt x="0" y="13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A3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3" name="Shape 5623"/>
                        <wps:cNvSpPr/>
                        <wps:spPr>
                          <a:xfrm>
                            <a:off x="536759" y="5640637"/>
                            <a:ext cx="6620257" cy="13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0257" h="13784">
                                <a:moveTo>
                                  <a:pt x="0" y="0"/>
                                </a:moveTo>
                                <a:lnTo>
                                  <a:pt x="6620257" y="0"/>
                                </a:lnTo>
                                <a:lnTo>
                                  <a:pt x="6620257" y="13784"/>
                                </a:lnTo>
                                <a:lnTo>
                                  <a:pt x="0" y="13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A3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4" name="Shape 5624"/>
                        <wps:cNvSpPr/>
                        <wps:spPr>
                          <a:xfrm>
                            <a:off x="536759" y="7191688"/>
                            <a:ext cx="6620257" cy="13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0257" h="13784">
                                <a:moveTo>
                                  <a:pt x="0" y="0"/>
                                </a:moveTo>
                                <a:lnTo>
                                  <a:pt x="6620257" y="0"/>
                                </a:lnTo>
                                <a:lnTo>
                                  <a:pt x="6620257" y="13784"/>
                                </a:lnTo>
                                <a:lnTo>
                                  <a:pt x="0" y="13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A3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5" name="Shape 5625"/>
                        <wps:cNvSpPr/>
                        <wps:spPr>
                          <a:xfrm>
                            <a:off x="524059" y="9133644"/>
                            <a:ext cx="6645657" cy="13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5657" h="13785">
                                <a:moveTo>
                                  <a:pt x="0" y="0"/>
                                </a:moveTo>
                                <a:lnTo>
                                  <a:pt x="6645657" y="0"/>
                                </a:lnTo>
                                <a:lnTo>
                                  <a:pt x="6645657" y="13785"/>
                                </a:lnTo>
                                <a:lnTo>
                                  <a:pt x="0" y="137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A3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62" name="Picture 762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524047" y="8195717"/>
                            <a:ext cx="2249170" cy="20958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101" style="width:600.375pt;height:841.93pt;position:absolute;mso-position-horizontal-relative:page;mso-position-horizontal:absolute;margin-left:-5.19452pt;mso-position-vertical-relative:page;margin-top:0pt;" coordsize="76247,106925">
                <v:shape id="Shape 5626" style="position:absolute;width:75587;height:106925;left:659;top:0;" coordsize="7558786,10692509" path="m0,0l7558786,0l7558786,10692509l0,10692509l0,0">
                  <v:stroke weight="0pt" endcap="flat" joinstyle="miter" miterlimit="10" on="false" color="#000000" opacity="0"/>
                  <v:fill on="true" color="#e8f0e8"/>
                </v:shape>
                <v:rect id="Rectangle 628" style="position:absolute;width:6800;height:4502;left:0;top:49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Schoolbook" w:hAnsi="Century Schoolbook" w:eastAsia="Century Schoolbook" w:ascii="Century Schoolbook"/>
                            <w:b w:val="1"/>
                            <w:color w:val="39523b"/>
                            <w:sz w:val="56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629" style="position:absolute;width:24193;height:4502;left:5119;top:49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Schoolbook" w:hAnsi="Century Schoolbook" w:eastAsia="Century Schoolbook" w:ascii="Century Schoolbook"/>
                            <w:b w:val="1"/>
                            <w:color w:val="39523b"/>
                            <w:sz w:val="56"/>
                          </w:rPr>
                          <w:t xml:space="preserve">ENGLISH</w:t>
                        </w:r>
                      </w:p>
                    </w:txbxContent>
                  </v:textbox>
                </v:rect>
                <v:rect id="Rectangle 630" style="position:absolute;width:1351;height:4502;left:23371;top:49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Schoolbook" w:hAnsi="Century Schoolbook" w:eastAsia="Century Schoolbook" w:ascii="Century Schoolbook"/>
                            <w:b w:val="1"/>
                            <w:color w:val="39523b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1" style="position:absolute;width:77991;height:2054;left:5579;top:98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Greenmount Primary School ensures students develop an appreciation for language, focussing </w:t>
                        </w:r>
                      </w:p>
                    </w:txbxContent>
                  </v:textbox>
                </v:rect>
                <v:rect id="Rectangle 632" style="position:absolute;width:53477;height:2054;left:5579;top:117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on the development and strengthening of essential literacy skills.</w:t>
                        </w:r>
                      </w:p>
                    </w:txbxContent>
                  </v:textbox>
                </v:rect>
                <v:rect id="Rectangle 633" style="position:absolute;width:455;height:2054;left:45856;top:117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35" style="position:absolute;width:31595;height:17589;left:6933;top:16762;" coordsize="3159519,1758950" path="m293154,0c131267,0,0,131318,0,293116l0,1465834c0,1627759,131267,1758950,293154,1758950l2866276,1758950c3028201,1758950,3159519,1627759,3159519,1465834l3159519,293116c3159519,131318,3028201,0,2866276,0x">
                  <v:stroke weight="8pt" endcap="flat" joinstyle="round" on="true" color="#72a376"/>
                  <v:fill on="false" color="#000000" opacity="0"/>
                </v:shape>
                <v:rect id="Rectangle 636" style="position:absolute;width:7506;height:2240;left:8615;top:188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6"/>
                          </w:rPr>
                          <w:t xml:space="preserve">Targets:</w:t>
                        </w:r>
                      </w:p>
                    </w:txbxContent>
                  </v:textbox>
                </v:rect>
                <v:rect id="Rectangle 637" style="position:absolute;width:497;height:2240;left:14270;top:188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8" style="position:absolute;width:787;height:1562;left:8615;top:210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639" style="position:absolute;width:427;height:1562;left:9212;top:210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0" style="position:absolute;width:35255;height:2054;left:9993;top:20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24"/>
                          </w:rPr>
                          <w:t xml:space="preserve">The Year 3 and 5 average to be equal to or </w:t>
                        </w:r>
                      </w:p>
                    </w:txbxContent>
                  </v:textbox>
                </v:rect>
                <v:rect id="Rectangle 641" style="position:absolute;width:10413;height:2058;left:9993;top:226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24"/>
                          </w:rPr>
                          <w:t xml:space="preserve">higher  than </w:t>
                        </w:r>
                      </w:p>
                    </w:txbxContent>
                  </v:textbox>
                </v:rect>
                <v:rect id="Rectangle 642" style="position:absolute;width:10286;height:2058;left:17808;top:226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Like Schools </w:t>
                        </w:r>
                      </w:p>
                    </w:txbxContent>
                  </v:textbox>
                </v:rect>
                <v:rect id="Rectangle 643" style="position:absolute;width:9554;height:2058;left:25533;top:226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24"/>
                          </w:rPr>
                          <w:t xml:space="preserve">average in  </w:t>
                        </w:r>
                      </w:p>
                    </w:txbxContent>
                  </v:textbox>
                </v:rect>
                <v:rect id="Rectangle 644" style="position:absolute;width:456;height:2058;left:32751;top:226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5" style="position:absolute;width:1796;height:2054;left:8615;top:245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24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646" style="position:absolute;width:19837;height:2054;left:9947;top:245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24"/>
                          </w:rPr>
                          <w:t xml:space="preserve">NAPLAN Literacy testing</w:t>
                        </w:r>
                      </w:p>
                    </w:txbxContent>
                  </v:textbox>
                </v:rect>
                <v:rect id="Rectangle 647" style="position:absolute;width:455;height:2054;left:24937;top:245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8" style="position:absolute;width:787;height:1562;left:8615;top:265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649" style="position:absolute;width:1311;height:2054;left:9212;top:263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24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650" style="position:absolute;width:31709;height:2054;left:10223;top:263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24"/>
                          </w:rPr>
                          <w:t xml:space="preserve">Increase the percentage of students in </w:t>
                        </w:r>
                      </w:p>
                    </w:txbxContent>
                  </v:textbox>
                </v:rect>
                <v:rect id="Rectangle 651" style="position:absolute;width:455;height:2054;left:34133;top:263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2" style="position:absolute;width:1796;height:2054;left:8615;top:282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24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653" style="position:absolute;width:27014;height:2054;left:9947;top:282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24"/>
                          </w:rPr>
                          <w:t xml:space="preserve">higher bands when compared to </w:t>
                        </w:r>
                      </w:p>
                    </w:txbxContent>
                  </v:textbox>
                </v:rect>
                <v:rect id="Rectangle 654" style="position:absolute;width:4602;height:2054;left:30269;top:282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Like   </w:t>
                        </w:r>
                      </w:p>
                    </w:txbxContent>
                  </v:textbox>
                </v:rect>
                <v:rect id="Rectangle 655" style="position:absolute;width:455;height:2054;left:33762;top:282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6" style="position:absolute;width:1796;height:2054;left:8615;top:300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657" style="position:absolute;width:6282;height:2054;left:9947;top:300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Schools</w:t>
                        </w:r>
                      </w:p>
                    </w:txbxContent>
                  </v:textbox>
                </v:rect>
                <v:rect id="Rectangle 658" style="position:absolute;width:455;height:2054;left:14683;top:300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60" style="position:absolute;width:25488;height:21024;left:39307;top:16762;" filled="f">
                  <v:imagedata r:id="rId36"/>
                </v:shape>
                <v:shape id="Shape 661" style="position:absolute;width:65933;height:135;left:5240;top:8345;" coordsize="6593345,13588" path="m0,13588l6593345,0">
                  <v:stroke weight="2pt" endcap="flat" joinstyle="round" on="true" color="#72a376"/>
                  <v:fill on="false" color="#000000" opacity="0"/>
                </v:shape>
                <v:shape id="Shape 5627" style="position:absolute;width:22644;height:3378;left:5240;top:39226;" coordsize="2264410,337858" path="m0,0l2264410,0l2264410,337858l0,337858l0,0">
                  <v:stroke weight="0pt" endcap="flat" joinstyle="round" on="false" color="#000000" opacity="0"/>
                  <v:fill on="true" color="#72a376"/>
                </v:shape>
                <v:rect id="Rectangle 663" style="position:absolute;width:12182;height:2427;left:5717;top:401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INTENTIONS</w:t>
                        </w:r>
                      </w:p>
                    </w:txbxContent>
                  </v:textbox>
                </v:rect>
                <v:rect id="Rectangle 664" style="position:absolute;width:538;height:2427;left:14867;top:401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628" style="position:absolute;width:43812;height:3378;left:27884;top:39226;" coordsize="4381246,337858" path="m0,0l4381246,0l4381246,337858l0,337858l0,0">
                  <v:stroke weight="0pt" endcap="flat" joinstyle="round" on="false" color="#000000" opacity="0"/>
                  <v:fill on="true" color="#72a376"/>
                </v:shape>
                <v:rect id="Rectangle 666" style="position:absolute;width:18043;height:2427;left:28291;top:401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SUCCESS CRITERIA</w:t>
                        </w:r>
                      </w:p>
                    </w:txbxContent>
                  </v:textbox>
                </v:rect>
                <v:rect id="Rectangle 667" style="position:absolute;width:538;height:2427;left:41808;top:401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629" style="position:absolute;width:22644;height:13849;left:5240;top:42604;" coordsize="2264410,1384935" path="m0,0l2264410,0l2264410,1384935l0,1384935l0,0">
                  <v:stroke weight="0pt" endcap="flat" joinstyle="round" on="false" color="#000000" opacity="0"/>
                  <v:fill on="true" color="#e3ede4"/>
                </v:shape>
                <v:rect id="Rectangle 669" style="position:absolute;width:27382;height:2058;left:5717;top:433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Whole school data is used to set </w:t>
                        </w:r>
                      </w:p>
                    </w:txbxContent>
                  </v:textbox>
                </v:rect>
                <v:rect id="Rectangle 670" style="position:absolute;width:25238;height:2054;left:5717;top:452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targets for  improvement and </w:t>
                        </w:r>
                      </w:p>
                    </w:txbxContent>
                  </v:textbox>
                </v:rect>
                <v:rect id="Rectangle 671" style="position:absolute;width:25841;height:2054;left:5717;top:470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plan effectively at school,          </w:t>
                        </w:r>
                      </w:p>
                    </w:txbxContent>
                  </v:textbox>
                </v:rect>
                <v:rect id="Rectangle 672" style="position:absolute;width:20704;height:2054;left:5717;top:489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class and individual level</w:t>
                        </w:r>
                      </w:p>
                    </w:txbxContent>
                  </v:textbox>
                </v:rect>
                <v:rect id="Rectangle 673" style="position:absolute;width:455;height:2054;left:21349;top:489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630" style="position:absolute;width:43812;height:13849;left:27884;top:42604;" coordsize="4381246,1384935" path="m0,0l4381246,0l4381246,1384935l0,1384935l0,0">
                  <v:stroke weight="0pt" endcap="flat" joinstyle="round" on="false" color="#000000" opacity="0"/>
                  <v:fill on="true" color="#e3ede4"/>
                </v:shape>
                <v:rect id="Rectangle 675" style="position:absolute;width:789;height:1566;left:28291;top:436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676" style="position:absolute;width:428;height:1566;left:28891;top:436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7" style="position:absolute;width:52594;height:2058;left:29625;top:433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Assessment schedule incorporates relevant and diagnostic data </w:t>
                        </w:r>
                      </w:p>
                    </w:txbxContent>
                  </v:textbox>
                </v:rect>
                <v:rect id="Rectangle 678" style="position:absolute;width:38203;height:2054;left:29625;top:452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which informs teaching and learning programs</w:t>
                        </w:r>
                      </w:p>
                    </w:txbxContent>
                  </v:textbox>
                </v:rect>
                <v:rect id="Rectangle 679" style="position:absolute;width:455;height:2054;left:58406;top:452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0" style="position:absolute;width:787;height:1562;left:28291;top:473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681" style="position:absolute;width:427;height:1562;left:28891;top:473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2" style="position:absolute;width:50881;height:2054;left:29625;top:470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Student progress is monitored at team and whole school level</w:t>
                        </w:r>
                      </w:p>
                    </w:txbxContent>
                  </v:textbox>
                </v:rect>
                <v:rect id="Rectangle 683" style="position:absolute;width:455;height:2054;left:67969;top:470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4" style="position:absolute;width:787;height:1562;left:28291;top:491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685" style="position:absolute;width:427;height:1562;left:28891;top:491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6" style="position:absolute;width:48846;height:2054;left:29625;top:489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Targets set reflect focus on continuing school improvement</w:t>
                        </w:r>
                      </w:p>
                    </w:txbxContent>
                  </v:textbox>
                </v:rect>
                <v:rect id="Rectangle 687" style="position:absolute;width:455;height:2054;left:66453;top:489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8" style="position:absolute;width:787;height:1562;left:28291;top:510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689" style="position:absolute;width:427;height:1562;left:28891;top:510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0" style="position:absolute;width:51230;height:2054;left:29625;top:508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Network focus on Writing in 2018 is built on to develop best    </w:t>
                        </w:r>
                      </w:p>
                    </w:txbxContent>
                  </v:textbox>
                </v:rect>
                <v:rect id="Rectangle 691" style="position:absolute;width:20444;height:2054;left:29625;top:526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practice in all classrooms</w:t>
                        </w:r>
                      </w:p>
                    </w:txbxContent>
                  </v:textbox>
                </v:rect>
                <v:rect id="Rectangle 692" style="position:absolute;width:455;height:2054;left:45074;top:526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3" style="position:absolute;width:455;height:2054;left:28291;top:545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631" style="position:absolute;width:22644;height:15510;left:5240;top:56454;" coordsize="2264410,1551052" path="m0,0l2264410,0l2264410,1551052l0,1551052l0,0">
                  <v:stroke weight="0pt" endcap="flat" joinstyle="round" on="false" color="#000000" opacity="0"/>
                  <v:fill on="true" color="#ffffff"/>
                </v:shape>
                <v:rect id="Rectangle 695" style="position:absolute;width:25365;height:2058;left:5717;top:571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Opportunities are provided to </w:t>
                        </w:r>
                      </w:p>
                    </w:txbxContent>
                  </v:textbox>
                </v:rect>
                <v:rect id="Rectangle 696" style="position:absolute;width:25574;height:2054;left:5717;top:590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challenge and extend students</w:t>
                        </w:r>
                      </w:p>
                    </w:txbxContent>
                  </v:textbox>
                </v:rect>
                <v:rect id="Rectangle 697" style="position:absolute;width:1005;height:2054;left:24982;top:590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’ </w:t>
                        </w:r>
                      </w:p>
                    </w:txbxContent>
                  </v:textbox>
                </v:rect>
                <v:rect id="Rectangle 698" style="position:absolute;width:6927;height:2054;left:5717;top:609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learning</w:t>
                        </w:r>
                      </w:p>
                    </w:txbxContent>
                  </v:textbox>
                </v:rect>
                <v:rect id="Rectangle 699" style="position:absolute;width:455;height:2054;left:10958;top:609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0" style="position:absolute;width:4051;height:2054;left:5717;top:627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        </w:t>
                        </w:r>
                      </w:p>
                    </w:txbxContent>
                  </v:textbox>
                </v:rect>
                <v:rect id="Rectangle 701" style="position:absolute;width:455;height:2054;left:8798;top:627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632" style="position:absolute;width:43812;height:15510;left:27884;top:56454;" coordsize="4381246,1551052" path="m0,0l4381246,0l4381246,1551052l0,1551052l0,0">
                  <v:stroke weight="0pt" endcap="flat" joinstyle="round" on="false" color="#000000" opacity="0"/>
                  <v:fill on="true" color="#ffffff"/>
                </v:shape>
                <v:rect id="Rectangle 703" style="position:absolute;width:789;height:1566;left:28291;top:574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704" style="position:absolute;width:428;height:1566;left:28891;top:574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5" style="position:absolute;width:52222;height:2058;left:29625;top:571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Collaborative and integrated tasks are included in classroom      </w:t>
                        </w:r>
                      </w:p>
                    </w:txbxContent>
                  </v:textbox>
                </v:rect>
                <v:rect id="Rectangle 706" style="position:absolute;width:14768;height:2054;left:29625;top:590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Literacy programs</w:t>
                        </w:r>
                      </w:p>
                    </w:txbxContent>
                  </v:textbox>
                </v:rect>
                <v:rect id="Rectangle 707" style="position:absolute;width:455;height:2054;left:40752;top:590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8" style="position:absolute;width:787;height:1562;left:28291;top:61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709" style="position:absolute;width:427;height:1562;left:28891;top:61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0" style="position:absolute;width:52462;height:2054;left:29625;top:609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Students in higher bands are identified and extended with age   </w:t>
                        </w:r>
                      </w:p>
                    </w:txbxContent>
                  </v:textbox>
                </v:rect>
                <v:rect id="Rectangle 711" style="position:absolute;width:17394;height:2054;left:29625;top:627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appropriate activities</w:t>
                        </w:r>
                      </w:p>
                    </w:txbxContent>
                  </v:textbox>
                </v:rect>
                <v:rect id="Rectangle 712" style="position:absolute;width:455;height:2054;left:42774;top:627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3" style="position:absolute;width:787;height:1562;left:28291;top:648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714" style="position:absolute;width:427;height:1562;left:28891;top:648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5" style="position:absolute;width:51774;height:2054;left:29625;top:646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Parent group is trained to provide additional support for            </w:t>
                        </w:r>
                      </w:p>
                    </w:txbxContent>
                  </v:textbox>
                </v:rect>
                <v:rect id="Rectangle 716" style="position:absolute;width:52408;height:2054;left:29625;top:664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Phonological Awareness and Reading programs throughout the </w:t>
                        </w:r>
                      </w:p>
                    </w:txbxContent>
                  </v:textbox>
                </v:rect>
                <v:rect id="Rectangle 717" style="position:absolute;width:5227;height:2054;left:29625;top:683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school</w:t>
                        </w:r>
                      </w:p>
                    </w:txbxContent>
                  </v:textbox>
                </v:rect>
                <v:rect id="Rectangle 718" style="position:absolute;width:455;height:2054;left:33623;top:683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633" style="position:absolute;width:22644;height:19509;left:5240;top:71964;" coordsize="2264410,1950974" path="m0,0l2264410,0l2264410,1950974l0,1950974l0,0">
                  <v:stroke weight="0pt" endcap="flat" joinstyle="round" on="false" color="#000000" opacity="0"/>
                  <v:fill on="true" color="#e3ede4"/>
                </v:shape>
                <v:rect id="Rectangle 720" style="position:absolute;width:25960;height:2054;left:5717;top:727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Content and key skills are          </w:t>
                        </w:r>
                      </w:p>
                    </w:txbxContent>
                  </v:textbox>
                </v:rect>
                <v:rect id="Rectangle 721" style="position:absolute;width:29019;height:2054;left:5717;top:745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explicitly taught  and students are </w:t>
                        </w:r>
                      </w:p>
                    </w:txbxContent>
                  </v:textbox>
                </v:rect>
                <v:rect id="Rectangle 722" style="position:absolute;width:28775;height:2054;left:5717;top:764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provided with quality feedback      </w:t>
                        </w:r>
                      </w:p>
                    </w:txbxContent>
                  </v:textbox>
                </v:rect>
                <v:rect id="Rectangle 723" style="position:absolute;width:9772;height:2058;left:5717;top:782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on progress</w:t>
                        </w:r>
                      </w:p>
                    </w:txbxContent>
                  </v:textbox>
                </v:rect>
                <v:rect id="Rectangle 724" style="position:absolute;width:456;height:2058;left:13118;top:782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634" style="position:absolute;width:43812;height:19509;left:27884;top:71964;" coordsize="4381246,1950974" path="m0,0l4381246,0l4381246,1950974l0,1950974l0,0">
                  <v:stroke weight="0pt" endcap="flat" joinstyle="round" on="false" color="#000000" opacity="0"/>
                  <v:fill on="true" color="#e3ede4"/>
                </v:shape>
                <v:rect id="Rectangle 726" style="position:absolute;width:787;height:1562;left:28291;top:729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727" style="position:absolute;width:427;height:1562;left:28891;top:729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8" style="position:absolute;width:46545;height:2054;left:29304;top:727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Continue to implement the West Australian  curriculum, </w:t>
                        </w:r>
                      </w:p>
                    </w:txbxContent>
                  </v:textbox>
                </v:rect>
                <v:rect id="Rectangle 729" style="position:absolute;width:8954;height:2054;left:64383;top:727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24"/>
                          </w:rPr>
                          <w:t xml:space="preserve">First Steps </w:t>
                        </w:r>
                      </w:p>
                    </w:txbxContent>
                  </v:textbox>
                </v:rect>
                <v:rect id="Rectangle 730" style="position:absolute;width:38395;height:2054;left:29304;top:745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literacy strategies and DoE and SCSA resources</w:t>
                        </w:r>
                      </w:p>
                    </w:txbxContent>
                  </v:textbox>
                </v:rect>
                <v:rect id="Rectangle 731" style="position:absolute;width:455;height:2054;left:58268;top:745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2" style="position:absolute;width:787;height:1562;left:28291;top:767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733" style="position:absolute;width:427;height:1562;left:28891;top:767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4" style="position:absolute;width:52950;height:2054;left:29625;top:764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Team planning identifies key skills to be taught each term using  </w:t>
                        </w:r>
                      </w:p>
                    </w:txbxContent>
                  </v:textbox>
                </v:rect>
                <v:rect id="Rectangle 735" style="position:absolute;width:7541;height:2058;left:29625;top:782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sz w:val="24"/>
                          </w:rPr>
                          <w:t xml:space="preserve">On Entry </w:t>
                        </w:r>
                      </w:p>
                    </w:txbxContent>
                  </v:textbox>
                </v:rect>
                <v:rect id="Rectangle 736" style="position:absolute;width:37070;height:2058;left:35281;top:782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data, NAPLAN data and performance profiles</w:t>
                        </w:r>
                      </w:p>
                    </w:txbxContent>
                  </v:textbox>
                </v:rect>
                <v:rect id="Rectangle 737" style="position:absolute;width:456;height:2058;left:63188;top:782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8" style="position:absolute;width:787;height:1562;left:28291;top:804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739" style="position:absolute;width:427;height:1562;left:28891;top:804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0" style="position:absolute;width:57579;height:2054;left:29304;top:801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Learning Intentions and Success Criteria are clearly articulated for        </w:t>
                        </w:r>
                      </w:p>
                    </w:txbxContent>
                  </v:textbox>
                </v:rect>
                <v:rect id="Rectangle 741" style="position:absolute;width:47582;height:2054;left:29304;top:820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students and feedback informs students of their progress.</w:t>
                        </w:r>
                      </w:p>
                    </w:txbxContent>
                  </v:textbox>
                </v:rect>
                <v:rect id="Rectangle 742" style="position:absolute;width:455;height:2054;left:65166;top:820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3" style="position:absolute;width:787;height:1562;left:28291;top:841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744" style="position:absolute;width:427;height:1562;left:28891;top:841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5" style="position:absolute;width:33208;height:2054;left:29304;top:839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Feedback is targeted, timely and specific</w:t>
                        </w:r>
                      </w:p>
                    </w:txbxContent>
                  </v:textbox>
                </v:rect>
                <v:rect id="Rectangle 746" style="position:absolute;width:455;height:2054;left:54359;top:839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7" style="position:absolute;width:787;height:1562;left:28291;top:859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748" style="position:absolute;width:427;height:1562;left:28891;top:859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9" style="position:absolute;width:52956;height:2054;left:29304;top:857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Assessments provide information about student progress and     </w:t>
                        </w:r>
                      </w:p>
                    </w:txbxContent>
                  </v:textbox>
                </v:rect>
                <v:rect id="Rectangle 750" style="position:absolute;width:15236;height:2054;left:29304;top:876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impact of teaching</w:t>
                        </w:r>
                      </w:p>
                    </w:txbxContent>
                  </v:textbox>
                </v:rect>
                <v:rect id="Rectangle 751" style="position:absolute;width:455;height:2054;left:40843;top:876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2" style="position:absolute;width:455;height:2054;left:28291;top:894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635" style="position:absolute;width:137;height:52120;left:5240;top:39226;" coordsize="13785,5212081" path="m0,0l13785,0l13785,5212081l0,5212081l0,0">
                  <v:stroke weight="0pt" endcap="flat" joinstyle="round" on="false" color="#000000" opacity="0"/>
                  <v:fill on="true" color="#72a376"/>
                </v:shape>
                <v:shape id="Shape 5636" style="position:absolute;width:137;height:51993;left:27836;top:39353;" coordsize="13785,5199381" path="m0,0l13785,0l13785,5199381l0,5199381l0,0">
                  <v:stroke weight="0pt" endcap="flat" joinstyle="round" on="false" color="#000000" opacity="0"/>
                  <v:fill on="true" color="#72a376"/>
                </v:shape>
                <v:shape id="Shape 5637" style="position:absolute;width:137;height:52120;left:71558;top:39226;" coordsize="13784,5212081" path="m0,0l13784,0l13784,5212081l0,5212081l0,0">
                  <v:stroke weight="0pt" endcap="flat" joinstyle="round" on="false" color="#000000" opacity="0"/>
                  <v:fill on="true" color="#72a376"/>
                </v:shape>
                <v:shape id="Shape 5638" style="position:absolute;width:66456;height:137;left:5240;top:39227;" coordsize="6645657,13784" path="m0,0l6645657,0l6645657,13784l0,13784l0,0">
                  <v:stroke weight="0pt" endcap="flat" joinstyle="round" on="false" color="#000000" opacity="0"/>
                  <v:fill on="true" color="#72a376"/>
                </v:shape>
                <v:shape id="Shape 5639" style="position:absolute;width:66202;height:137;left:5367;top:42557;" coordsize="6620257,13784" path="m0,0l6620257,0l6620257,13784l0,13784l0,0">
                  <v:stroke weight="0pt" endcap="flat" joinstyle="round" on="false" color="#000000" opacity="0"/>
                  <v:fill on="true" color="#72a376"/>
                </v:shape>
                <v:shape id="Shape 5640" style="position:absolute;width:66202;height:137;left:5367;top:56406;" coordsize="6620257,13784" path="m0,0l6620257,0l6620257,13784l0,13784l0,0">
                  <v:stroke weight="0pt" endcap="flat" joinstyle="round" on="false" color="#000000" opacity="0"/>
                  <v:fill on="true" color="#72a376"/>
                </v:shape>
                <v:shape id="Shape 5641" style="position:absolute;width:66202;height:137;left:5367;top:71916;" coordsize="6620257,13784" path="m0,0l6620257,0l6620257,13784l0,13784l0,0">
                  <v:stroke weight="0pt" endcap="flat" joinstyle="round" on="false" color="#000000" opacity="0"/>
                  <v:fill on="true" color="#72a376"/>
                </v:shape>
                <v:shape id="Shape 5642" style="position:absolute;width:66456;height:137;left:5240;top:91336;" coordsize="6645657,13785" path="m0,0l6645657,0l6645657,13785l0,13785l0,0">
                  <v:stroke weight="0pt" endcap="flat" joinstyle="round" on="false" color="#000000" opacity="0"/>
                  <v:fill on="true" color="#72a376"/>
                </v:shape>
                <v:shape id="Picture 762" style="position:absolute;width:22491;height:20958;left:5240;top:81957;" filled="f">
                  <v:imagedata r:id="rId37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F3739B" w:rsidRDefault="007C3A00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28941" cy="10692508"/>
                <wp:effectExtent l="0" t="0" r="0" b="0"/>
                <wp:wrapTopAndBottom/>
                <wp:docPr id="4822" name="Group 48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8941" cy="10692508"/>
                          <a:chOff x="0" y="0"/>
                          <a:chExt cx="7528941" cy="10692508"/>
                        </a:xfrm>
                      </wpg:grpSpPr>
                      <pic:pic xmlns:pic="http://schemas.openxmlformats.org/drawingml/2006/picture">
                        <pic:nvPicPr>
                          <pic:cNvPr id="5485" name="Picture 5485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8561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7" name="Rectangle 767"/>
                        <wps:cNvSpPr/>
                        <wps:spPr>
                          <a:xfrm>
                            <a:off x="1586230" y="3401844"/>
                            <a:ext cx="38674" cy="174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" name="Rectangle 768"/>
                        <wps:cNvSpPr/>
                        <wps:spPr>
                          <a:xfrm>
                            <a:off x="2786126" y="4535053"/>
                            <a:ext cx="2748360" cy="410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>Our School Song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" name="Rectangle 769"/>
                        <wps:cNvSpPr/>
                        <wps:spPr>
                          <a:xfrm>
                            <a:off x="4855083" y="4535053"/>
                            <a:ext cx="91155" cy="410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" name="Rectangle 770"/>
                        <wps:cNvSpPr/>
                        <wps:spPr>
                          <a:xfrm>
                            <a:off x="3802126" y="4867107"/>
                            <a:ext cx="53867" cy="242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" name="Rectangle 771"/>
                        <wps:cNvSpPr/>
                        <wps:spPr>
                          <a:xfrm>
                            <a:off x="3843528" y="4867107"/>
                            <a:ext cx="53867" cy="242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" name="Rectangle 772"/>
                        <wps:cNvSpPr/>
                        <wps:spPr>
                          <a:xfrm>
                            <a:off x="1807083" y="5155724"/>
                            <a:ext cx="5346964" cy="311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color w:val="FFFFFF"/>
                                  <w:sz w:val="36"/>
                                </w:rPr>
                                <w:t>Settled in the bushland high above the city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" name="Rectangle 773"/>
                        <wps:cNvSpPr/>
                        <wps:spPr>
                          <a:xfrm>
                            <a:off x="5834380" y="5155724"/>
                            <a:ext cx="69056" cy="311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" name="Rectangle 774"/>
                        <wps:cNvSpPr/>
                        <wps:spPr>
                          <a:xfrm>
                            <a:off x="1130973" y="5431441"/>
                            <a:ext cx="7143340" cy="311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color w:val="FFFFFF"/>
                                  <w:sz w:val="36"/>
                                </w:rPr>
                                <w:t>A lone pine stands on Blackboy Hill planted in our history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" name="Rectangle 775"/>
                        <wps:cNvSpPr/>
                        <wps:spPr>
                          <a:xfrm>
                            <a:off x="6510528" y="5431441"/>
                            <a:ext cx="69056" cy="311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" name="Rectangle 776"/>
                        <wps:cNvSpPr/>
                        <wps:spPr>
                          <a:xfrm>
                            <a:off x="3820541" y="5660946"/>
                            <a:ext cx="69152" cy="311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" name="Rectangle 777"/>
                        <wps:cNvSpPr/>
                        <wps:spPr>
                          <a:xfrm>
                            <a:off x="836892" y="5996972"/>
                            <a:ext cx="7924652" cy="311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color w:val="FFFFFF"/>
                                  <w:sz w:val="36"/>
                                </w:rPr>
                                <w:t>Soldiers trained upon the ground where we now work and play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" name="Rectangle 778"/>
                        <wps:cNvSpPr/>
                        <wps:spPr>
                          <a:xfrm>
                            <a:off x="6804533" y="5996972"/>
                            <a:ext cx="69056" cy="311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" name="Rectangle 779"/>
                        <wps:cNvSpPr/>
                        <wps:spPr>
                          <a:xfrm>
                            <a:off x="1747012" y="6277023"/>
                            <a:ext cx="5528149" cy="311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color w:val="FFFFFF"/>
                                  <w:sz w:val="36"/>
                                </w:rPr>
                                <w:t>Their bravery and valour we aspire to today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" name="Rectangle 780"/>
                        <wps:cNvSpPr/>
                        <wps:spPr>
                          <a:xfrm>
                            <a:off x="5898769" y="6277023"/>
                            <a:ext cx="69152" cy="311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" name="Rectangle 781"/>
                        <wps:cNvSpPr/>
                        <wps:spPr>
                          <a:xfrm>
                            <a:off x="3820541" y="6507257"/>
                            <a:ext cx="69056" cy="311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" name="Rectangle 782"/>
                        <wps:cNvSpPr/>
                        <wps:spPr>
                          <a:xfrm>
                            <a:off x="1351788" y="6842665"/>
                            <a:ext cx="6556668" cy="311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color w:val="FFFFFF"/>
                                  <w:sz w:val="36"/>
                                </w:rPr>
                                <w:t>Our emblem is our badge of honour worn with pride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" name="Rectangle 783"/>
                        <wps:cNvSpPr/>
                        <wps:spPr>
                          <a:xfrm>
                            <a:off x="6289548" y="6842665"/>
                            <a:ext cx="69056" cy="311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4" name="Rectangle 784"/>
                        <wps:cNvSpPr/>
                        <wps:spPr>
                          <a:xfrm>
                            <a:off x="1351788" y="7123334"/>
                            <a:ext cx="6562169" cy="311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color w:val="FFFFFF"/>
                                  <w:sz w:val="36"/>
                                </w:rPr>
                                <w:t>At Greenmount Primary we are learning side by side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5" name="Rectangle 785"/>
                        <wps:cNvSpPr/>
                        <wps:spPr>
                          <a:xfrm>
                            <a:off x="6294247" y="7123334"/>
                            <a:ext cx="69056" cy="311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" name="Rectangle 786"/>
                        <wps:cNvSpPr/>
                        <wps:spPr>
                          <a:xfrm>
                            <a:off x="3820541" y="7353078"/>
                            <a:ext cx="69056" cy="311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7" name="Rectangle 787"/>
                        <wps:cNvSpPr/>
                        <wps:spPr>
                          <a:xfrm>
                            <a:off x="864464" y="7688247"/>
                            <a:ext cx="2993101" cy="311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color w:val="FFFFFF"/>
                                  <w:sz w:val="36"/>
                                </w:rPr>
                                <w:t>We respect each person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8" name="Rectangle 788"/>
                        <wps:cNvSpPr/>
                        <wps:spPr>
                          <a:xfrm>
                            <a:off x="3117215" y="7688247"/>
                            <a:ext cx="78943" cy="311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color w:val="FFFFFF"/>
                                  <w:sz w:val="36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" name="Rectangle 789"/>
                        <wps:cNvSpPr/>
                        <wps:spPr>
                          <a:xfrm>
                            <a:off x="3172333" y="7688247"/>
                            <a:ext cx="4789818" cy="311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color w:val="FFFFFF"/>
                                  <w:sz w:val="36"/>
                                </w:rPr>
                                <w:t>s differences whilst working as a team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0" name="Rectangle 790"/>
                        <wps:cNvSpPr/>
                        <wps:spPr>
                          <a:xfrm>
                            <a:off x="6781546" y="7688247"/>
                            <a:ext cx="69152" cy="311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" name="Rectangle 791"/>
                        <wps:cNvSpPr/>
                        <wps:spPr>
                          <a:xfrm>
                            <a:off x="721716" y="7964456"/>
                            <a:ext cx="8256183" cy="311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color w:val="FFFFFF"/>
                                  <w:sz w:val="36"/>
                                </w:rPr>
                                <w:t>Through friendship, fun and hard work we can realise our dreams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" name="Rectangle 792"/>
                        <wps:cNvSpPr/>
                        <wps:spPr>
                          <a:xfrm>
                            <a:off x="6919469" y="7964456"/>
                            <a:ext cx="69056" cy="311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739B" w:rsidRDefault="007C3A00">
                              <w:r>
                                <w:rPr>
                                  <w:b/>
                                  <w:i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822" style="width:592.83pt;height:841.93pt;position:absolute;mso-position-horizontal-relative:page;mso-position-horizontal:absolute;margin-left:0pt;mso-position-vertical-relative:page;margin-top:0pt;" coordsize="75289,106925">
                <v:shape id="Picture 5485" style="position:absolute;width:75285;height:106649;left:0;top:0;" filled="f">
                  <v:imagedata r:id="rId39"/>
                </v:shape>
                <v:rect id="Rectangle 767" style="position:absolute;width:386;height:1742;left:15862;top:34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8" style="position:absolute;width:27483;height:4108;left:27861;top:453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48"/>
                          </w:rPr>
                          <w:t xml:space="preserve">Our School Song</w:t>
                        </w:r>
                      </w:p>
                    </w:txbxContent>
                  </v:textbox>
                </v:rect>
                <v:rect id="Rectangle 769" style="position:absolute;width:911;height:4108;left:48550;top:453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0" style="position:absolute;width:538;height:2427;left:38021;top:486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1" style="position:absolute;width:538;height:2427;left:38435;top:486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2" style="position:absolute;width:53469;height:3112;left:18070;top:515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ffffff"/>
                            <w:sz w:val="36"/>
                          </w:rPr>
                          <w:t xml:space="preserve">Settled in the bushland high above the city</w:t>
                        </w:r>
                      </w:p>
                    </w:txbxContent>
                  </v:textbox>
                </v:rect>
                <v:rect id="Rectangle 773" style="position:absolute;width:690;height:3112;left:58343;top:515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4" style="position:absolute;width:71433;height:3112;left:11309;top:543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ffffff"/>
                            <w:sz w:val="36"/>
                          </w:rPr>
                          <w:t xml:space="preserve">A lone pine stands on Blackboy Hill planted in our history</w:t>
                        </w:r>
                      </w:p>
                    </w:txbxContent>
                  </v:textbox>
                </v:rect>
                <v:rect id="Rectangle 775" style="position:absolute;width:690;height:3112;left:65105;top:543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6" style="position:absolute;width:691;height:3116;left:38205;top:566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7" style="position:absolute;width:79246;height:3112;left:8368;top:599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ffffff"/>
                            <w:sz w:val="36"/>
                          </w:rPr>
                          <w:t xml:space="preserve">Soldiers trained upon the ground where we now work and play</w:t>
                        </w:r>
                      </w:p>
                    </w:txbxContent>
                  </v:textbox>
                </v:rect>
                <v:rect id="Rectangle 778" style="position:absolute;width:690;height:3112;left:68045;top:599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9" style="position:absolute;width:55281;height:3116;left:17470;top:627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ffffff"/>
                            <w:sz w:val="36"/>
                          </w:rPr>
                          <w:t xml:space="preserve">Their bravery and valour we aspire to today</w:t>
                        </w:r>
                      </w:p>
                    </w:txbxContent>
                  </v:textbox>
                </v:rect>
                <v:rect id="Rectangle 780" style="position:absolute;width:691;height:3116;left:58987;top:627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1" style="position:absolute;width:690;height:3112;left:38205;top:650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2" style="position:absolute;width:65566;height:3112;left:13517;top:684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ffffff"/>
                            <w:sz w:val="36"/>
                          </w:rPr>
                          <w:t xml:space="preserve">Our emblem is our badge of honour worn with pride</w:t>
                        </w:r>
                      </w:p>
                    </w:txbxContent>
                  </v:textbox>
                </v:rect>
                <v:rect id="Rectangle 783" style="position:absolute;width:690;height:3112;left:62895;top:684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4" style="position:absolute;width:65621;height:3112;left:13517;top:712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ffffff"/>
                            <w:sz w:val="36"/>
                          </w:rPr>
                          <w:t xml:space="preserve">At Greenmount Primary we are learning side by side</w:t>
                        </w:r>
                      </w:p>
                    </w:txbxContent>
                  </v:textbox>
                </v:rect>
                <v:rect id="Rectangle 785" style="position:absolute;width:690;height:3112;left:62942;top:712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6" style="position:absolute;width:690;height:3112;left:38205;top:735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7" style="position:absolute;width:29931;height:3116;left:8644;top:768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ffffff"/>
                            <w:sz w:val="36"/>
                          </w:rPr>
                          <w:t xml:space="preserve">We respect each person</w:t>
                        </w:r>
                      </w:p>
                    </w:txbxContent>
                  </v:textbox>
                </v:rect>
                <v:rect id="Rectangle 788" style="position:absolute;width:789;height:3116;left:31172;top:768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ffffff"/>
                            <w:sz w:val="36"/>
                          </w:rPr>
                          <w:t xml:space="preserve">’</w:t>
                        </w:r>
                      </w:p>
                    </w:txbxContent>
                  </v:textbox>
                </v:rect>
                <v:rect id="Rectangle 789" style="position:absolute;width:47898;height:3116;left:31723;top:768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ffffff"/>
                            <w:sz w:val="36"/>
                          </w:rPr>
                          <w:t xml:space="preserve">s differences whilst working as a team</w:t>
                        </w:r>
                      </w:p>
                    </w:txbxContent>
                  </v:textbox>
                </v:rect>
                <v:rect id="Rectangle 790" style="position:absolute;width:691;height:3116;left:67815;top:768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1" style="position:absolute;width:82561;height:3112;left:7217;top:796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ffffff"/>
                            <w:sz w:val="36"/>
                          </w:rPr>
                          <w:t xml:space="preserve">Through friendship, fun and hard work we can realise our dreams</w:t>
                        </w:r>
                      </w:p>
                    </w:txbxContent>
                  </v:textbox>
                </v:rect>
                <v:rect id="Rectangle 792" style="position:absolute;width:690;height:3112;left:69194;top:796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F3739B">
      <w:pgSz w:w="11904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39B"/>
    <w:rsid w:val="007C3A00"/>
    <w:rsid w:val="00F37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97C34C5-D04C-4E14-9808-AFF413863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8.png"/><Relationship Id="rId13" Type="http://schemas.openxmlformats.org/officeDocument/2006/relationships/image" Target="media/image6.jpg"/><Relationship Id="rId18" Type="http://schemas.openxmlformats.org/officeDocument/2006/relationships/image" Target="media/image9.png"/><Relationship Id="rId26" Type="http://schemas.openxmlformats.org/officeDocument/2006/relationships/image" Target="media/image12.png"/><Relationship Id="rId39" Type="http://schemas.openxmlformats.org/officeDocument/2006/relationships/image" Target="media/image190.png"/><Relationship Id="rId3" Type="http://schemas.openxmlformats.org/officeDocument/2006/relationships/webSettings" Target="webSettings.xml"/><Relationship Id="rId21" Type="http://schemas.openxmlformats.org/officeDocument/2006/relationships/image" Target="media/image80.png"/><Relationship Id="rId34" Type="http://schemas.openxmlformats.org/officeDocument/2006/relationships/image" Target="media/image16.jpg"/><Relationship Id="rId7" Type="http://schemas.openxmlformats.org/officeDocument/2006/relationships/image" Target="media/image4.png"/><Relationship Id="rId12" Type="http://schemas.openxmlformats.org/officeDocument/2006/relationships/image" Target="media/image5.jpg"/><Relationship Id="rId17" Type="http://schemas.openxmlformats.org/officeDocument/2006/relationships/image" Target="media/image8.png"/><Relationship Id="rId25" Type="http://schemas.openxmlformats.org/officeDocument/2006/relationships/image" Target="media/image100.jpg"/><Relationship Id="rId33" Type="http://schemas.openxmlformats.org/officeDocument/2006/relationships/image" Target="media/image140.jpg"/><Relationship Id="rId38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70.png"/><Relationship Id="rId29" Type="http://schemas.openxmlformats.org/officeDocument/2006/relationships/image" Target="media/image12.jp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30.png"/><Relationship Id="rId24" Type="http://schemas.openxmlformats.org/officeDocument/2006/relationships/image" Target="media/image9.jpg"/><Relationship Id="rId32" Type="http://schemas.openxmlformats.org/officeDocument/2006/relationships/image" Target="media/image130.jpg"/><Relationship Id="rId37" Type="http://schemas.openxmlformats.org/officeDocument/2006/relationships/image" Target="media/image160.jpg"/><Relationship Id="rId40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50.jpg"/><Relationship Id="rId23" Type="http://schemas.openxmlformats.org/officeDocument/2006/relationships/image" Target="media/image11.jpg"/><Relationship Id="rId28" Type="http://schemas.openxmlformats.org/officeDocument/2006/relationships/image" Target="media/image11.png"/><Relationship Id="rId36" Type="http://schemas.openxmlformats.org/officeDocument/2006/relationships/image" Target="media/image150.jpg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31" Type="http://schemas.openxmlformats.org/officeDocument/2006/relationships/image" Target="media/image15.jpg"/><Relationship Id="rId4" Type="http://schemas.openxmlformats.org/officeDocument/2006/relationships/image" Target="media/image1.png"/><Relationship Id="rId9" Type="http://schemas.openxmlformats.org/officeDocument/2006/relationships/image" Target="media/image1.jpg"/><Relationship Id="rId14" Type="http://schemas.openxmlformats.org/officeDocument/2006/relationships/image" Target="media/image4.jpg"/><Relationship Id="rId22" Type="http://schemas.openxmlformats.org/officeDocument/2006/relationships/image" Target="media/image10.jpg"/><Relationship Id="rId27" Type="http://schemas.openxmlformats.org/officeDocument/2006/relationships/image" Target="media/image13.jpg"/><Relationship Id="rId30" Type="http://schemas.openxmlformats.org/officeDocument/2006/relationships/image" Target="media/image14.jpg"/><Relationship Id="rId35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650980FC</Template>
  <TotalTime>0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Western Australia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Astle</dc:creator>
  <cp:keywords/>
  <cp:lastModifiedBy>STAMENICH Leah [Greenmount Primary School]</cp:lastModifiedBy>
  <cp:revision>2</cp:revision>
  <dcterms:created xsi:type="dcterms:W3CDTF">2019-05-06T06:23:00Z</dcterms:created>
  <dcterms:modified xsi:type="dcterms:W3CDTF">2019-05-06T06:23:00Z</dcterms:modified>
</cp:coreProperties>
</file>